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9A95A" w14:textId="4E62E3EF" w:rsidR="002737EF" w:rsidRDefault="001F02C9" w:rsidP="00D363C8">
      <w:r w:rsidRPr="00D63B48">
        <w:rPr>
          <w:b/>
          <w:bCs/>
          <w:noProof/>
          <w:color w:val="auto"/>
          <w:sz w:val="24"/>
        </w:rPr>
        <mc:AlternateContent>
          <mc:Choice Requires="wps">
            <w:drawing>
              <wp:anchor distT="45720" distB="45720" distL="114300" distR="114300" simplePos="0" relativeHeight="251666435" behindDoc="0" locked="0" layoutInCell="1" allowOverlap="1" wp14:anchorId="74432C01" wp14:editId="5358590F">
                <wp:simplePos x="0" y="0"/>
                <wp:positionH relativeFrom="column">
                  <wp:posOffset>-426720</wp:posOffset>
                </wp:positionH>
                <wp:positionV relativeFrom="page">
                  <wp:posOffset>99060</wp:posOffset>
                </wp:positionV>
                <wp:extent cx="7719060" cy="986028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9060" cy="9860280"/>
                        </a:xfrm>
                        <a:prstGeom prst="rect">
                          <a:avLst/>
                        </a:prstGeom>
                        <a:noFill/>
                        <a:ln>
                          <a:noFill/>
                        </a:ln>
                        <a:effectLst/>
                      </wps:spPr>
                      <wps:txbx>
                        <w:txbxContent>
                          <w:sdt>
                            <w:sdtPr>
                              <w:rPr>
                                <w:rFonts w:asciiTheme="minorHAnsi" w:eastAsiaTheme="minorHAnsi" w:hAnsiTheme="minorHAnsi" w:cstheme="minorBidi"/>
                                <w:color w:val="5E6E75" w:themeColor="accent1"/>
                                <w:sz w:val="18"/>
                                <w:szCs w:val="22"/>
                              </w:rPr>
                              <w:id w:val="1753705813"/>
                              <w:placeholder>
                                <w:docPart w:val="9213BACA5BCD4F1EB515B4B60C336F0D"/>
                              </w:placeholder>
                              <w15:appearance w15:val="hidden"/>
                            </w:sdtPr>
                            <w:sdtEndPr>
                              <w:rPr>
                                <w:i/>
                                <w:iCs/>
                                <w:sz w:val="24"/>
                                <w:szCs w:val="24"/>
                              </w:rPr>
                            </w:sdtEndPr>
                            <w:sdtContent>
                              <w:p w14:paraId="39D1BBD3" w14:textId="60FD433A" w:rsidR="008976A4" w:rsidRDefault="006F2B29" w:rsidP="001F02C9">
                                <w:pPr>
                                  <w:pStyle w:val="SectionTitlesLowercase"/>
                                  <w:spacing w:before="0"/>
                                  <w:jc w:val="center"/>
                                  <w:rPr>
                                    <w:rFonts w:eastAsiaTheme="minorHAnsi" w:cstheme="minorBidi"/>
                                    <w:b/>
                                    <w:bCs/>
                                    <w:color w:val="793549" w:themeColor="accent3" w:themeShade="BF"/>
                                    <w:sz w:val="40"/>
                                    <w:szCs w:val="40"/>
                                    <w:u w:val="single"/>
                                  </w:rPr>
                                </w:pPr>
                                <w:r w:rsidRPr="00A82958">
                                  <w:rPr>
                                    <w:rFonts w:eastAsiaTheme="minorHAnsi" w:cstheme="minorBidi"/>
                                    <w:b/>
                                    <w:bCs/>
                                    <w:color w:val="793549" w:themeColor="accent3" w:themeShade="BF"/>
                                    <w:sz w:val="40"/>
                                    <w:szCs w:val="40"/>
                                    <w:u w:val="single"/>
                                  </w:rPr>
                                  <w:t>THE BOOT &amp; SHOE</w:t>
                                </w:r>
                              </w:p>
                              <w:p w14:paraId="005B0426" w14:textId="6D281BCC" w:rsidR="001F02C9" w:rsidRPr="00A10948" w:rsidRDefault="001F02C9" w:rsidP="001F02C9">
                                <w:pPr>
                                  <w:pStyle w:val="SectionTitlesLowercase"/>
                                  <w:spacing w:before="0"/>
                                  <w:jc w:val="center"/>
                                  <w:rPr>
                                    <w:rFonts w:eastAsiaTheme="minorHAnsi" w:cstheme="minorBidi"/>
                                    <w:b/>
                                    <w:bCs/>
                                    <w:color w:val="793549" w:themeColor="accent3" w:themeShade="BF"/>
                                    <w:sz w:val="22"/>
                                    <w:szCs w:val="22"/>
                                    <w:u w:val="single"/>
                                  </w:rPr>
                                </w:pPr>
                                <w:r w:rsidRPr="00A10948">
                                  <w:rPr>
                                    <w:rFonts w:eastAsiaTheme="minorHAnsi" w:cstheme="minorBidi"/>
                                    <w:b/>
                                    <w:bCs/>
                                    <w:color w:val="793549" w:themeColor="accent3" w:themeShade="BF"/>
                                    <w:sz w:val="22"/>
                                    <w:szCs w:val="22"/>
                                    <w:u w:val="single"/>
                                  </w:rPr>
                                  <w:t>SERVED 12-2.30pm &amp; 6-9pm MON- SUN</w:t>
                                </w:r>
                              </w:p>
                              <w:p w14:paraId="27147411" w14:textId="56B56C0B" w:rsidR="00A10948" w:rsidRPr="00A10948" w:rsidRDefault="000070C1" w:rsidP="00A10948">
                                <w:pPr>
                                  <w:pStyle w:val="SectionTitlesLowercase"/>
                                  <w:jc w:val="center"/>
                                  <w:rPr>
                                    <w:b/>
                                    <w:bCs/>
                                    <w:color w:val="FF0000"/>
                                    <w:sz w:val="24"/>
                                  </w:rPr>
                                </w:pPr>
                                <w:r w:rsidRPr="00A10948">
                                  <w:rPr>
                                    <w:b/>
                                    <w:bCs/>
                                    <w:color w:val="FF0000"/>
                                    <w:sz w:val="24"/>
                                  </w:rPr>
                                  <w:t>S</w:t>
                                </w:r>
                                <w:r w:rsidR="00647188" w:rsidRPr="00A10948">
                                  <w:rPr>
                                    <w:b/>
                                    <w:bCs/>
                                    <w:color w:val="FF0000"/>
                                    <w:sz w:val="24"/>
                                  </w:rPr>
                                  <w:t>MALL DISHES &amp; STARTERS</w:t>
                                </w:r>
                              </w:p>
                              <w:p w14:paraId="2537EFEA" w14:textId="79473650" w:rsidR="006219D2" w:rsidRPr="00564872" w:rsidRDefault="00647188" w:rsidP="006219D2">
                                <w:pPr>
                                  <w:jc w:val="center"/>
                                  <w:rPr>
                                    <w:i/>
                                    <w:iCs/>
                                    <w:color w:val="auto"/>
                                    <w:sz w:val="22"/>
                                  </w:rPr>
                                </w:pPr>
                                <w:r>
                                  <w:rPr>
                                    <w:i/>
                                    <w:iCs/>
                                    <w:color w:val="auto"/>
                                    <w:sz w:val="22"/>
                                  </w:rPr>
                                  <w:t>Potted smoked salmon with pink peppercorn butter, freshly baked ciabatta</w:t>
                                </w:r>
                              </w:p>
                              <w:p w14:paraId="0B42F0ED" w14:textId="7DE044F1" w:rsidR="007B5BC0" w:rsidRDefault="006219D2" w:rsidP="006219D2">
                                <w:pPr>
                                  <w:jc w:val="center"/>
                                  <w:rPr>
                                    <w:i/>
                                    <w:iCs/>
                                    <w:color w:val="auto"/>
                                    <w:sz w:val="22"/>
                                  </w:rPr>
                                </w:pPr>
                                <w:r w:rsidRPr="00564872">
                                  <w:rPr>
                                    <w:i/>
                                    <w:iCs/>
                                    <w:color w:val="auto"/>
                                    <w:sz w:val="22"/>
                                  </w:rPr>
                                  <w:t xml:space="preserve"> £</w:t>
                                </w:r>
                                <w:r w:rsidR="00647188">
                                  <w:rPr>
                                    <w:i/>
                                    <w:iCs/>
                                    <w:color w:val="auto"/>
                                    <w:sz w:val="22"/>
                                  </w:rPr>
                                  <w:t>9.0</w:t>
                                </w:r>
                                <w:r w:rsidRPr="00564872">
                                  <w:rPr>
                                    <w:i/>
                                    <w:iCs/>
                                    <w:color w:val="auto"/>
                                    <w:sz w:val="22"/>
                                  </w:rPr>
                                  <w:t>0 GF</w:t>
                                </w:r>
                                <w:r w:rsidR="00647188">
                                  <w:rPr>
                                    <w:i/>
                                    <w:iCs/>
                                    <w:color w:val="auto"/>
                                    <w:sz w:val="22"/>
                                  </w:rPr>
                                  <w:t xml:space="preserve"> Bread available</w:t>
                                </w:r>
                              </w:p>
                              <w:p w14:paraId="498A6F03" w14:textId="77777777" w:rsidR="005D2C3C" w:rsidRPr="00564872" w:rsidRDefault="005D2C3C" w:rsidP="006219D2">
                                <w:pPr>
                                  <w:jc w:val="center"/>
                                  <w:rPr>
                                    <w:i/>
                                    <w:iCs/>
                                    <w:color w:val="auto"/>
                                    <w:sz w:val="22"/>
                                  </w:rPr>
                                </w:pPr>
                              </w:p>
                              <w:p w14:paraId="509A0197" w14:textId="77777777" w:rsidR="00647188" w:rsidRDefault="00647188" w:rsidP="003745ED">
                                <w:pPr>
                                  <w:jc w:val="center"/>
                                  <w:rPr>
                                    <w:i/>
                                    <w:iCs/>
                                    <w:color w:val="auto"/>
                                    <w:sz w:val="22"/>
                                  </w:rPr>
                                </w:pPr>
                                <w:r>
                                  <w:rPr>
                                    <w:i/>
                                    <w:iCs/>
                                    <w:color w:val="auto"/>
                                    <w:sz w:val="22"/>
                                  </w:rPr>
                                  <w:t>Sticky pork ribs with New Orleans slaw</w:t>
                                </w:r>
                              </w:p>
                              <w:p w14:paraId="2A926367" w14:textId="77777777" w:rsidR="005D2C3C" w:rsidRDefault="006219D2" w:rsidP="003745ED">
                                <w:pPr>
                                  <w:jc w:val="center"/>
                                  <w:rPr>
                                    <w:i/>
                                    <w:iCs/>
                                    <w:color w:val="auto"/>
                                    <w:sz w:val="22"/>
                                  </w:rPr>
                                </w:pPr>
                                <w:r w:rsidRPr="00564872">
                                  <w:rPr>
                                    <w:i/>
                                    <w:iCs/>
                                    <w:color w:val="auto"/>
                                    <w:sz w:val="22"/>
                                  </w:rPr>
                                  <w:t>£8.</w:t>
                                </w:r>
                                <w:r w:rsidR="00647188">
                                  <w:rPr>
                                    <w:i/>
                                    <w:iCs/>
                                    <w:color w:val="auto"/>
                                    <w:sz w:val="22"/>
                                  </w:rPr>
                                  <w:t>0</w:t>
                                </w:r>
                                <w:r w:rsidRPr="00564872">
                                  <w:rPr>
                                    <w:i/>
                                    <w:iCs/>
                                    <w:color w:val="auto"/>
                                    <w:sz w:val="22"/>
                                  </w:rPr>
                                  <w:t>0 GF</w:t>
                                </w:r>
                              </w:p>
                              <w:p w14:paraId="2CDE933F" w14:textId="5ED19D74" w:rsidR="00827F5C" w:rsidRPr="00564872" w:rsidRDefault="006219D2" w:rsidP="003745ED">
                                <w:pPr>
                                  <w:jc w:val="center"/>
                                  <w:rPr>
                                    <w:i/>
                                    <w:iCs/>
                                    <w:color w:val="auto"/>
                                    <w:sz w:val="22"/>
                                  </w:rPr>
                                </w:pPr>
                                <w:r w:rsidRPr="00564872">
                                  <w:rPr>
                                    <w:i/>
                                    <w:iCs/>
                                    <w:color w:val="auto"/>
                                    <w:sz w:val="22"/>
                                  </w:rPr>
                                  <w:t xml:space="preserve"> </w:t>
                                </w:r>
                              </w:p>
                              <w:p w14:paraId="7A4CC3B8" w14:textId="06096EAE" w:rsidR="00827F5C" w:rsidRPr="00564872" w:rsidRDefault="00647188" w:rsidP="006219D2">
                                <w:pPr>
                                  <w:jc w:val="center"/>
                                  <w:rPr>
                                    <w:i/>
                                    <w:iCs/>
                                    <w:color w:val="auto"/>
                                    <w:sz w:val="22"/>
                                  </w:rPr>
                                </w:pPr>
                                <w:r>
                                  <w:rPr>
                                    <w:i/>
                                    <w:iCs/>
                                    <w:color w:val="auto"/>
                                    <w:sz w:val="22"/>
                                  </w:rPr>
                                  <w:t>Crispy breaded halloumi fries with sweet chilli dip</w:t>
                                </w:r>
                              </w:p>
                              <w:p w14:paraId="01016DD1" w14:textId="0C6C5376" w:rsidR="00827F5C" w:rsidRDefault="00827F5C" w:rsidP="006219D2">
                                <w:pPr>
                                  <w:jc w:val="center"/>
                                  <w:rPr>
                                    <w:i/>
                                    <w:iCs/>
                                    <w:color w:val="auto"/>
                                    <w:sz w:val="22"/>
                                  </w:rPr>
                                </w:pPr>
                                <w:r w:rsidRPr="00564872">
                                  <w:rPr>
                                    <w:i/>
                                    <w:iCs/>
                                    <w:color w:val="auto"/>
                                    <w:sz w:val="22"/>
                                  </w:rPr>
                                  <w:t>£8.00</w:t>
                                </w:r>
                              </w:p>
                              <w:p w14:paraId="018AF490" w14:textId="77777777" w:rsidR="005D2C3C" w:rsidRDefault="005D2C3C" w:rsidP="006219D2">
                                <w:pPr>
                                  <w:jc w:val="center"/>
                                  <w:rPr>
                                    <w:i/>
                                    <w:iCs/>
                                    <w:color w:val="auto"/>
                                    <w:sz w:val="22"/>
                                  </w:rPr>
                                </w:pPr>
                              </w:p>
                              <w:p w14:paraId="6E38F4D7" w14:textId="7A23A122" w:rsidR="003745ED" w:rsidRDefault="00647188" w:rsidP="006219D2">
                                <w:pPr>
                                  <w:jc w:val="center"/>
                                  <w:rPr>
                                    <w:i/>
                                    <w:iCs/>
                                    <w:color w:val="auto"/>
                                    <w:sz w:val="22"/>
                                  </w:rPr>
                                </w:pPr>
                                <w:r>
                                  <w:rPr>
                                    <w:i/>
                                    <w:iCs/>
                                    <w:color w:val="auto"/>
                                    <w:sz w:val="22"/>
                                  </w:rPr>
                                  <w:t>Beetroot hummus with garlic stuffed olives, semi dried cherry tomatoes, pitta bread</w:t>
                                </w:r>
                              </w:p>
                              <w:p w14:paraId="51A5E075" w14:textId="720553A8" w:rsidR="008976A4" w:rsidRDefault="003745ED" w:rsidP="003745ED">
                                <w:pPr>
                                  <w:jc w:val="center"/>
                                  <w:rPr>
                                    <w:i/>
                                    <w:iCs/>
                                    <w:color w:val="auto"/>
                                    <w:sz w:val="22"/>
                                  </w:rPr>
                                </w:pPr>
                                <w:r>
                                  <w:rPr>
                                    <w:i/>
                                    <w:iCs/>
                                    <w:color w:val="auto"/>
                                    <w:sz w:val="22"/>
                                  </w:rPr>
                                  <w:t>£8.50</w:t>
                                </w:r>
                                <w:r w:rsidR="00647188">
                                  <w:rPr>
                                    <w:i/>
                                    <w:iCs/>
                                    <w:color w:val="auto"/>
                                    <w:sz w:val="22"/>
                                  </w:rPr>
                                  <w:t xml:space="preserve"> GF available / VEG/VE</w:t>
                                </w:r>
                              </w:p>
                              <w:p w14:paraId="63752C6D" w14:textId="77777777" w:rsidR="005D2C3C" w:rsidRDefault="005D2C3C" w:rsidP="003745ED">
                                <w:pPr>
                                  <w:jc w:val="center"/>
                                  <w:rPr>
                                    <w:i/>
                                    <w:iCs/>
                                    <w:color w:val="auto"/>
                                    <w:sz w:val="22"/>
                                  </w:rPr>
                                </w:pPr>
                              </w:p>
                              <w:p w14:paraId="041FF33C" w14:textId="42756395" w:rsidR="00647188" w:rsidRDefault="00647188" w:rsidP="003745ED">
                                <w:pPr>
                                  <w:jc w:val="center"/>
                                  <w:rPr>
                                    <w:i/>
                                    <w:iCs/>
                                    <w:color w:val="auto"/>
                                    <w:sz w:val="22"/>
                                  </w:rPr>
                                </w:pPr>
                                <w:r>
                                  <w:rPr>
                                    <w:i/>
                                    <w:iCs/>
                                    <w:color w:val="auto"/>
                                    <w:sz w:val="22"/>
                                  </w:rPr>
                                  <w:t>Deep fried crispy whitebait with garlic mayonnaise</w:t>
                                </w:r>
                              </w:p>
                              <w:p w14:paraId="652B2CCA" w14:textId="572DCCFD" w:rsidR="00647188" w:rsidRPr="003745ED" w:rsidRDefault="00647188" w:rsidP="003745ED">
                                <w:pPr>
                                  <w:jc w:val="center"/>
                                  <w:rPr>
                                    <w:i/>
                                    <w:iCs/>
                                    <w:color w:val="auto"/>
                                    <w:sz w:val="22"/>
                                  </w:rPr>
                                </w:pPr>
                                <w:r>
                                  <w:rPr>
                                    <w:i/>
                                    <w:iCs/>
                                    <w:color w:val="auto"/>
                                    <w:sz w:val="22"/>
                                  </w:rPr>
                                  <w:t>£8.00</w:t>
                                </w:r>
                              </w:p>
                            </w:sdtContent>
                          </w:sdt>
                          <w:p w14:paraId="20C9CB78" w14:textId="0676BF6B" w:rsidR="004E0874" w:rsidRPr="00A10948" w:rsidRDefault="000070C1" w:rsidP="00934E3D">
                            <w:pPr>
                              <w:pStyle w:val="SectionTitlesLowercase"/>
                              <w:jc w:val="center"/>
                              <w:rPr>
                                <w:b/>
                                <w:bCs/>
                                <w:color w:val="FF0000"/>
                                <w:sz w:val="24"/>
                              </w:rPr>
                            </w:pPr>
                            <w:bookmarkStart w:id="0" w:name="_Hlk169011119"/>
                            <w:r w:rsidRPr="00A10948">
                              <w:rPr>
                                <w:b/>
                                <w:bCs/>
                                <w:color w:val="FF0000"/>
                                <w:sz w:val="24"/>
                              </w:rPr>
                              <w:t>MAIN COURSE</w:t>
                            </w:r>
                          </w:p>
                          <w:p w14:paraId="743D3465" w14:textId="77777777" w:rsidR="00A10948" w:rsidRPr="00A10948" w:rsidRDefault="00A10948" w:rsidP="00934E3D">
                            <w:pPr>
                              <w:pStyle w:val="SectionTitlesLowercase"/>
                              <w:jc w:val="center"/>
                              <w:rPr>
                                <w:b/>
                                <w:bCs/>
                                <w:sz w:val="22"/>
                                <w:szCs w:val="22"/>
                              </w:rPr>
                            </w:pPr>
                          </w:p>
                          <w:bookmarkEnd w:id="0"/>
                          <w:p w14:paraId="3831FC94" w14:textId="77777777" w:rsidR="005D2C3C" w:rsidRDefault="005D2C3C" w:rsidP="006219D2">
                            <w:pPr>
                              <w:jc w:val="center"/>
                              <w:rPr>
                                <w:i/>
                                <w:iCs/>
                                <w:color w:val="auto"/>
                                <w:sz w:val="22"/>
                              </w:rPr>
                            </w:pPr>
                            <w:r>
                              <w:rPr>
                                <w:i/>
                                <w:iCs/>
                                <w:color w:val="auto"/>
                                <w:sz w:val="22"/>
                              </w:rPr>
                              <w:t>10 oz dry aged Rib Eye steak cooked to your preference, oven baked field mushroom &amp; plum tomato, beer battered onion rings &amp; chunky chips</w:t>
                            </w:r>
                          </w:p>
                          <w:p w14:paraId="296F90E4" w14:textId="77777777" w:rsidR="005D2C3C" w:rsidRDefault="005D2C3C" w:rsidP="006219D2">
                            <w:pPr>
                              <w:jc w:val="center"/>
                              <w:rPr>
                                <w:i/>
                                <w:iCs/>
                                <w:color w:val="auto"/>
                                <w:sz w:val="22"/>
                              </w:rPr>
                            </w:pPr>
                            <w:r>
                              <w:rPr>
                                <w:i/>
                                <w:iCs/>
                                <w:color w:val="auto"/>
                                <w:sz w:val="22"/>
                              </w:rPr>
                              <w:t>£28.00</w:t>
                            </w:r>
                          </w:p>
                          <w:p w14:paraId="6F22B2AA" w14:textId="45D57829" w:rsidR="005D2C3C" w:rsidRDefault="005D2C3C" w:rsidP="006219D2">
                            <w:pPr>
                              <w:jc w:val="center"/>
                              <w:rPr>
                                <w:i/>
                                <w:iCs/>
                                <w:color w:val="auto"/>
                                <w:sz w:val="22"/>
                              </w:rPr>
                            </w:pPr>
                            <w:r>
                              <w:rPr>
                                <w:i/>
                                <w:iCs/>
                                <w:color w:val="auto"/>
                                <w:sz w:val="22"/>
                              </w:rPr>
                              <w:t xml:space="preserve"> GF available with mashed potato &amp; peas instead of chips &amp; onion rings</w:t>
                            </w:r>
                          </w:p>
                          <w:p w14:paraId="2F6B7921" w14:textId="77777777" w:rsidR="005D2C3C" w:rsidRDefault="005D2C3C" w:rsidP="006219D2">
                            <w:pPr>
                              <w:jc w:val="center"/>
                              <w:rPr>
                                <w:i/>
                                <w:iCs/>
                                <w:color w:val="auto"/>
                                <w:sz w:val="22"/>
                              </w:rPr>
                            </w:pPr>
                            <w:r>
                              <w:rPr>
                                <w:i/>
                                <w:iCs/>
                                <w:color w:val="auto"/>
                                <w:sz w:val="22"/>
                              </w:rPr>
                              <w:t>Add a peppercorn or roasted garlic cream sauce for £3.00 GF</w:t>
                            </w:r>
                          </w:p>
                          <w:p w14:paraId="2F400029" w14:textId="77777777" w:rsidR="005D2C3C" w:rsidRDefault="005D2C3C" w:rsidP="006219D2">
                            <w:pPr>
                              <w:jc w:val="center"/>
                              <w:rPr>
                                <w:i/>
                                <w:iCs/>
                                <w:color w:val="auto"/>
                                <w:sz w:val="22"/>
                              </w:rPr>
                            </w:pPr>
                          </w:p>
                          <w:p w14:paraId="1BC9C68F" w14:textId="301106B3" w:rsidR="005D2C3C" w:rsidRDefault="005D2C3C" w:rsidP="006219D2">
                            <w:pPr>
                              <w:jc w:val="center"/>
                              <w:rPr>
                                <w:i/>
                                <w:iCs/>
                                <w:color w:val="auto"/>
                                <w:sz w:val="22"/>
                              </w:rPr>
                            </w:pPr>
                            <w:r>
                              <w:rPr>
                                <w:i/>
                                <w:iCs/>
                                <w:color w:val="auto"/>
                                <w:sz w:val="22"/>
                              </w:rPr>
                              <w:t>8oz Haddock fillet beer battered, sauce tartare, mushy peas, chunky chips</w:t>
                            </w:r>
                          </w:p>
                          <w:p w14:paraId="20D27B6B" w14:textId="77777777" w:rsidR="005D2C3C" w:rsidRDefault="005D2C3C" w:rsidP="005D2C3C">
                            <w:pPr>
                              <w:jc w:val="center"/>
                              <w:rPr>
                                <w:i/>
                                <w:iCs/>
                                <w:color w:val="auto"/>
                                <w:sz w:val="22"/>
                              </w:rPr>
                            </w:pPr>
                            <w:r>
                              <w:rPr>
                                <w:i/>
                                <w:iCs/>
                                <w:color w:val="auto"/>
                                <w:sz w:val="22"/>
                              </w:rPr>
                              <w:t>£18.00</w:t>
                            </w:r>
                          </w:p>
                          <w:p w14:paraId="395F4DBB" w14:textId="43B20E11" w:rsidR="005D2C3C" w:rsidRDefault="005D2C3C" w:rsidP="005D2C3C">
                            <w:pPr>
                              <w:jc w:val="center"/>
                              <w:rPr>
                                <w:i/>
                                <w:iCs/>
                                <w:color w:val="auto"/>
                                <w:sz w:val="22"/>
                              </w:rPr>
                            </w:pPr>
                            <w:r>
                              <w:rPr>
                                <w:i/>
                                <w:iCs/>
                                <w:color w:val="auto"/>
                                <w:sz w:val="22"/>
                              </w:rPr>
                              <w:t xml:space="preserve"> GF available with grilled haddock &amp; mashed potato instead of chips</w:t>
                            </w:r>
                          </w:p>
                          <w:p w14:paraId="474F2753" w14:textId="4838358F" w:rsidR="005D2C3C" w:rsidRDefault="005D2C3C" w:rsidP="006219D2">
                            <w:pPr>
                              <w:jc w:val="center"/>
                              <w:rPr>
                                <w:i/>
                                <w:iCs/>
                                <w:color w:val="auto"/>
                                <w:sz w:val="22"/>
                              </w:rPr>
                            </w:pPr>
                            <w:r>
                              <w:rPr>
                                <w:i/>
                                <w:iCs/>
                                <w:color w:val="auto"/>
                                <w:sz w:val="22"/>
                              </w:rPr>
                              <w:t xml:space="preserve"> </w:t>
                            </w:r>
                          </w:p>
                          <w:p w14:paraId="4E069397" w14:textId="5584160F" w:rsidR="006219D2" w:rsidRPr="00564872" w:rsidRDefault="006219D2" w:rsidP="006219D2">
                            <w:pPr>
                              <w:jc w:val="center"/>
                              <w:rPr>
                                <w:i/>
                                <w:iCs/>
                                <w:color w:val="auto"/>
                                <w:sz w:val="22"/>
                              </w:rPr>
                            </w:pPr>
                            <w:r w:rsidRPr="00564872">
                              <w:rPr>
                                <w:i/>
                                <w:iCs/>
                                <w:color w:val="auto"/>
                                <w:sz w:val="22"/>
                              </w:rPr>
                              <w:t>Deep fried</w:t>
                            </w:r>
                            <w:r w:rsidR="004E0874" w:rsidRPr="00564872">
                              <w:rPr>
                                <w:i/>
                                <w:iCs/>
                                <w:color w:val="auto"/>
                                <w:sz w:val="22"/>
                              </w:rPr>
                              <w:t xml:space="preserve"> scampi served with tartare sauce, chunky chips, garden peas and salad</w:t>
                            </w:r>
                          </w:p>
                          <w:p w14:paraId="691C19FD" w14:textId="1372FCF7" w:rsidR="003745ED" w:rsidRPr="00564872" w:rsidRDefault="004E0874" w:rsidP="00647188">
                            <w:pPr>
                              <w:jc w:val="center"/>
                              <w:rPr>
                                <w:i/>
                                <w:iCs/>
                                <w:color w:val="auto"/>
                                <w:sz w:val="22"/>
                              </w:rPr>
                            </w:pPr>
                            <w:r w:rsidRPr="00564872">
                              <w:rPr>
                                <w:i/>
                                <w:iCs/>
                                <w:color w:val="auto"/>
                                <w:sz w:val="22"/>
                              </w:rPr>
                              <w:t xml:space="preserve"> </w:t>
                            </w:r>
                            <w:r w:rsidR="006219D2" w:rsidRPr="00564872">
                              <w:rPr>
                                <w:i/>
                                <w:iCs/>
                                <w:color w:val="auto"/>
                                <w:sz w:val="22"/>
                              </w:rPr>
                              <w:t>£17.</w:t>
                            </w:r>
                            <w:r w:rsidR="00647188">
                              <w:rPr>
                                <w:i/>
                                <w:iCs/>
                                <w:color w:val="auto"/>
                                <w:sz w:val="22"/>
                              </w:rPr>
                              <w:t>50</w:t>
                            </w:r>
                          </w:p>
                          <w:p w14:paraId="00874B80" w14:textId="77777777" w:rsidR="00934E3D" w:rsidRPr="00564872" w:rsidRDefault="00934E3D" w:rsidP="00934E3D">
                            <w:pPr>
                              <w:jc w:val="center"/>
                              <w:rPr>
                                <w:i/>
                                <w:iCs/>
                                <w:color w:val="auto"/>
                                <w:sz w:val="22"/>
                              </w:rPr>
                            </w:pPr>
                          </w:p>
                          <w:p w14:paraId="3D210AEA" w14:textId="2256BB2E" w:rsidR="00DB5CF2" w:rsidRPr="00564872" w:rsidRDefault="009B3929" w:rsidP="006219D2">
                            <w:pPr>
                              <w:jc w:val="center"/>
                              <w:rPr>
                                <w:rStyle w:val="Bodycopy"/>
                                <w:i/>
                                <w:iCs/>
                                <w:color w:val="auto"/>
                                <w:sz w:val="22"/>
                                <w:szCs w:val="22"/>
                              </w:rPr>
                            </w:pPr>
                            <w:r w:rsidRPr="00564872">
                              <w:rPr>
                                <w:rStyle w:val="Bodycopy"/>
                                <w:i/>
                                <w:iCs/>
                                <w:color w:val="auto"/>
                                <w:sz w:val="22"/>
                                <w:szCs w:val="22"/>
                              </w:rPr>
                              <w:t>8oz Cumberland sausag</w:t>
                            </w:r>
                            <w:r w:rsidR="006219D2" w:rsidRPr="00564872">
                              <w:rPr>
                                <w:rStyle w:val="Bodycopy"/>
                                <w:i/>
                                <w:iCs/>
                                <w:color w:val="auto"/>
                                <w:sz w:val="22"/>
                                <w:szCs w:val="22"/>
                              </w:rPr>
                              <w:t>e</w:t>
                            </w:r>
                            <w:r w:rsidR="005D2C3C">
                              <w:rPr>
                                <w:rStyle w:val="Bodycopy"/>
                                <w:i/>
                                <w:iCs/>
                                <w:color w:val="auto"/>
                                <w:sz w:val="22"/>
                                <w:szCs w:val="22"/>
                              </w:rPr>
                              <w:t xml:space="preserve"> curl</w:t>
                            </w:r>
                            <w:r w:rsidR="006219D2" w:rsidRPr="00564872">
                              <w:rPr>
                                <w:rStyle w:val="Bodycopy"/>
                                <w:i/>
                                <w:iCs/>
                                <w:color w:val="auto"/>
                                <w:sz w:val="22"/>
                                <w:szCs w:val="22"/>
                              </w:rPr>
                              <w:t xml:space="preserve"> </w:t>
                            </w:r>
                            <w:r w:rsidRPr="00564872">
                              <w:rPr>
                                <w:rStyle w:val="Bodycopy"/>
                                <w:i/>
                                <w:iCs/>
                                <w:color w:val="auto"/>
                                <w:sz w:val="22"/>
                                <w:szCs w:val="22"/>
                              </w:rPr>
                              <w:t>served on creamy mash with</w:t>
                            </w:r>
                            <w:r w:rsidR="00841A5B">
                              <w:rPr>
                                <w:rStyle w:val="Bodycopy"/>
                                <w:i/>
                                <w:iCs/>
                                <w:color w:val="auto"/>
                                <w:sz w:val="22"/>
                                <w:szCs w:val="22"/>
                              </w:rPr>
                              <w:t xml:space="preserve"> </w:t>
                            </w:r>
                            <w:r w:rsidRPr="00564872">
                              <w:rPr>
                                <w:rStyle w:val="Bodycopy"/>
                                <w:i/>
                                <w:iCs/>
                                <w:color w:val="auto"/>
                                <w:sz w:val="22"/>
                                <w:szCs w:val="22"/>
                              </w:rPr>
                              <w:t>onion</w:t>
                            </w:r>
                            <w:r w:rsidR="005D2C3C">
                              <w:rPr>
                                <w:rStyle w:val="Bodycopy"/>
                                <w:i/>
                                <w:iCs/>
                                <w:color w:val="auto"/>
                                <w:sz w:val="22"/>
                                <w:szCs w:val="22"/>
                              </w:rPr>
                              <w:t xml:space="preserve"> </w:t>
                            </w:r>
                            <w:r w:rsidRPr="00564872">
                              <w:rPr>
                                <w:rStyle w:val="Bodycopy"/>
                                <w:i/>
                                <w:iCs/>
                                <w:color w:val="auto"/>
                                <w:sz w:val="22"/>
                                <w:szCs w:val="22"/>
                              </w:rPr>
                              <w:t xml:space="preserve">gravy </w:t>
                            </w:r>
                            <w:r w:rsidR="006219D2" w:rsidRPr="00564872">
                              <w:rPr>
                                <w:rStyle w:val="Bodycopy"/>
                                <w:i/>
                                <w:iCs/>
                                <w:color w:val="auto"/>
                                <w:sz w:val="22"/>
                                <w:szCs w:val="22"/>
                              </w:rPr>
                              <w:t>&amp;</w:t>
                            </w:r>
                            <w:r w:rsidRPr="00564872">
                              <w:rPr>
                                <w:rStyle w:val="Bodycopy"/>
                                <w:i/>
                                <w:iCs/>
                                <w:color w:val="auto"/>
                                <w:sz w:val="22"/>
                                <w:szCs w:val="22"/>
                              </w:rPr>
                              <w:t xml:space="preserve"> fresh vegetables</w:t>
                            </w:r>
                          </w:p>
                          <w:p w14:paraId="78E3F798" w14:textId="212BC27F" w:rsidR="00E61F21" w:rsidRDefault="009B3929" w:rsidP="006219D2">
                            <w:pPr>
                              <w:jc w:val="center"/>
                              <w:rPr>
                                <w:rStyle w:val="Bodycopy"/>
                                <w:i/>
                                <w:iCs/>
                                <w:color w:val="auto"/>
                                <w:sz w:val="22"/>
                                <w:szCs w:val="22"/>
                              </w:rPr>
                            </w:pPr>
                            <w:r w:rsidRPr="00564872">
                              <w:rPr>
                                <w:rStyle w:val="Bodycopy"/>
                                <w:i/>
                                <w:iCs/>
                                <w:color w:val="auto"/>
                                <w:sz w:val="22"/>
                                <w:szCs w:val="22"/>
                              </w:rPr>
                              <w:t xml:space="preserve"> </w:t>
                            </w:r>
                            <w:r w:rsidR="00973B24" w:rsidRPr="00564872">
                              <w:rPr>
                                <w:rStyle w:val="Bodycopy"/>
                                <w:i/>
                                <w:iCs/>
                                <w:color w:val="auto"/>
                                <w:sz w:val="22"/>
                                <w:szCs w:val="22"/>
                              </w:rPr>
                              <w:t xml:space="preserve"> £</w:t>
                            </w:r>
                            <w:r w:rsidR="006219D2" w:rsidRPr="00564872">
                              <w:rPr>
                                <w:rStyle w:val="Bodycopy"/>
                                <w:i/>
                                <w:iCs/>
                                <w:color w:val="auto"/>
                                <w:sz w:val="22"/>
                                <w:szCs w:val="22"/>
                              </w:rPr>
                              <w:t>15.</w:t>
                            </w:r>
                            <w:r w:rsidR="005D2C3C">
                              <w:rPr>
                                <w:rStyle w:val="Bodycopy"/>
                                <w:i/>
                                <w:iCs/>
                                <w:color w:val="auto"/>
                                <w:sz w:val="22"/>
                                <w:szCs w:val="22"/>
                              </w:rPr>
                              <w:t>50</w:t>
                            </w:r>
                          </w:p>
                          <w:p w14:paraId="6778DF40" w14:textId="77777777" w:rsidR="005D2C3C" w:rsidRDefault="005D2C3C" w:rsidP="006219D2">
                            <w:pPr>
                              <w:jc w:val="center"/>
                              <w:rPr>
                                <w:rStyle w:val="Bodycopy"/>
                                <w:i/>
                                <w:iCs/>
                                <w:color w:val="auto"/>
                                <w:sz w:val="22"/>
                                <w:szCs w:val="22"/>
                              </w:rPr>
                            </w:pPr>
                          </w:p>
                          <w:p w14:paraId="320FB814" w14:textId="758D2ADB" w:rsidR="003745ED" w:rsidRDefault="005D2C3C" w:rsidP="005D2C3C">
                            <w:pPr>
                              <w:jc w:val="center"/>
                              <w:rPr>
                                <w:i/>
                                <w:iCs/>
                                <w:color w:val="auto"/>
                                <w:sz w:val="22"/>
                              </w:rPr>
                            </w:pPr>
                            <w:bookmarkStart w:id="1" w:name="_Hlk169011142"/>
                            <w:r>
                              <w:rPr>
                                <w:i/>
                                <w:iCs/>
                                <w:color w:val="auto"/>
                                <w:sz w:val="22"/>
                              </w:rPr>
                              <w:t>Keralan mild aromatic cauliflower &amp; red pepper curry, pilau rice, garlic flat bread</w:t>
                            </w:r>
                          </w:p>
                          <w:p w14:paraId="6DA8AED9" w14:textId="77777777" w:rsidR="005D2C3C" w:rsidRDefault="003745ED" w:rsidP="005D2C3C">
                            <w:pPr>
                              <w:jc w:val="center"/>
                              <w:rPr>
                                <w:i/>
                                <w:iCs/>
                                <w:color w:val="auto"/>
                                <w:sz w:val="22"/>
                              </w:rPr>
                            </w:pPr>
                            <w:r>
                              <w:rPr>
                                <w:i/>
                                <w:iCs/>
                                <w:color w:val="auto"/>
                                <w:sz w:val="22"/>
                              </w:rPr>
                              <w:t>£</w:t>
                            </w:r>
                            <w:r w:rsidR="005D2C3C">
                              <w:rPr>
                                <w:i/>
                                <w:iCs/>
                                <w:color w:val="auto"/>
                                <w:sz w:val="22"/>
                              </w:rPr>
                              <w:t>18.00 VEG/VE/GF without the flat bread</w:t>
                            </w:r>
                          </w:p>
                          <w:bookmarkEnd w:id="1"/>
                          <w:p w14:paraId="16EC7EEA" w14:textId="0B091002" w:rsidR="00A10948" w:rsidRPr="00A10948" w:rsidRDefault="005D2C3C" w:rsidP="00A10948">
                            <w:pPr>
                              <w:pStyle w:val="SectionTitlesLowercase"/>
                              <w:jc w:val="center"/>
                              <w:rPr>
                                <w:b/>
                                <w:bCs/>
                                <w:color w:val="FF0000"/>
                                <w:sz w:val="22"/>
                                <w:szCs w:val="22"/>
                              </w:rPr>
                            </w:pPr>
                            <w:r w:rsidRPr="00A10948">
                              <w:rPr>
                                <w:b/>
                                <w:bCs/>
                                <w:color w:val="FF0000"/>
                                <w:sz w:val="22"/>
                                <w:szCs w:val="22"/>
                              </w:rPr>
                              <w:t>BURGERS</w:t>
                            </w:r>
                          </w:p>
                          <w:p w14:paraId="12320C0C" w14:textId="10B80ECF" w:rsidR="005D2C3C" w:rsidRDefault="006A4E68" w:rsidP="005D2C3C">
                            <w:pPr>
                              <w:jc w:val="center"/>
                              <w:rPr>
                                <w:i/>
                                <w:iCs/>
                                <w:color w:val="auto"/>
                                <w:sz w:val="22"/>
                              </w:rPr>
                            </w:pPr>
                            <w:r>
                              <w:rPr>
                                <w:i/>
                                <w:iCs/>
                                <w:color w:val="auto"/>
                                <w:sz w:val="22"/>
                              </w:rPr>
                              <w:t>Classic 6oz beef burger £14.00</w:t>
                            </w:r>
                          </w:p>
                          <w:p w14:paraId="6D45881A" w14:textId="77017ECE" w:rsidR="006A4E68" w:rsidRDefault="006A4E68" w:rsidP="005D2C3C">
                            <w:pPr>
                              <w:jc w:val="center"/>
                              <w:rPr>
                                <w:i/>
                                <w:iCs/>
                                <w:color w:val="auto"/>
                                <w:sz w:val="22"/>
                              </w:rPr>
                            </w:pPr>
                            <w:r>
                              <w:rPr>
                                <w:i/>
                                <w:iCs/>
                                <w:color w:val="auto"/>
                                <w:sz w:val="22"/>
                              </w:rPr>
                              <w:t>Classic burger with cheese £16.00</w:t>
                            </w:r>
                          </w:p>
                          <w:p w14:paraId="05D4EA37" w14:textId="044A4531" w:rsidR="006A4E68" w:rsidRDefault="006A4E68" w:rsidP="005D2C3C">
                            <w:pPr>
                              <w:jc w:val="center"/>
                              <w:rPr>
                                <w:i/>
                                <w:iCs/>
                                <w:color w:val="auto"/>
                                <w:sz w:val="22"/>
                              </w:rPr>
                            </w:pPr>
                            <w:r>
                              <w:rPr>
                                <w:i/>
                                <w:iCs/>
                                <w:color w:val="auto"/>
                                <w:sz w:val="22"/>
                              </w:rPr>
                              <w:t>HOT &amp; CREAMY ONE! – Crispy southern fried chicken fillet, smoked bacon, jalapenos, cheese, Cajun slaw £18.50</w:t>
                            </w:r>
                          </w:p>
                          <w:p w14:paraId="176E168C" w14:textId="74178388" w:rsidR="006A4E68" w:rsidRDefault="006A4E68" w:rsidP="005D2C3C">
                            <w:pPr>
                              <w:jc w:val="center"/>
                              <w:rPr>
                                <w:i/>
                                <w:iCs/>
                                <w:color w:val="auto"/>
                                <w:sz w:val="22"/>
                              </w:rPr>
                            </w:pPr>
                            <w:r>
                              <w:rPr>
                                <w:i/>
                                <w:iCs/>
                                <w:color w:val="auto"/>
                                <w:sz w:val="22"/>
                              </w:rPr>
                              <w:t>SMOKEY BAD BOY! – 6oz beef burger, smoked bacon, applewood cheese, chilli jam £18.50</w:t>
                            </w:r>
                          </w:p>
                          <w:p w14:paraId="27F1805A" w14:textId="4269E0A5" w:rsidR="006A4E68" w:rsidRDefault="006A4E68" w:rsidP="005D2C3C">
                            <w:pPr>
                              <w:jc w:val="center"/>
                              <w:rPr>
                                <w:i/>
                                <w:iCs/>
                                <w:color w:val="auto"/>
                                <w:sz w:val="22"/>
                              </w:rPr>
                            </w:pPr>
                            <w:r>
                              <w:rPr>
                                <w:i/>
                                <w:iCs/>
                                <w:color w:val="auto"/>
                                <w:sz w:val="22"/>
                              </w:rPr>
                              <w:t>MEXICANO! – Spicy nacho burger, chilli salsa, cheese £17.50</w:t>
                            </w:r>
                            <w:r w:rsidR="00841A5B">
                              <w:rPr>
                                <w:i/>
                                <w:iCs/>
                                <w:color w:val="auto"/>
                                <w:sz w:val="22"/>
                              </w:rPr>
                              <w:t xml:space="preserve"> VEG</w:t>
                            </w:r>
                          </w:p>
                          <w:p w14:paraId="3F50B59B" w14:textId="137631F9" w:rsidR="006A4E68" w:rsidRDefault="006A4E68" w:rsidP="005D2C3C">
                            <w:pPr>
                              <w:jc w:val="center"/>
                              <w:rPr>
                                <w:i/>
                                <w:iCs/>
                                <w:color w:val="auto"/>
                                <w:sz w:val="22"/>
                              </w:rPr>
                            </w:pPr>
                            <w:r>
                              <w:rPr>
                                <w:i/>
                                <w:iCs/>
                                <w:color w:val="auto"/>
                                <w:sz w:val="22"/>
                              </w:rPr>
                              <w:t>GARDEN! – Green vegetable burger, cheese, red onion marmalade £18.00 VEG/VE-without cheese</w:t>
                            </w:r>
                          </w:p>
                          <w:p w14:paraId="055F091E" w14:textId="77777777" w:rsidR="006A4E68" w:rsidRDefault="006A4E68" w:rsidP="005D2C3C">
                            <w:pPr>
                              <w:jc w:val="center"/>
                              <w:rPr>
                                <w:i/>
                                <w:iCs/>
                                <w:color w:val="auto"/>
                                <w:sz w:val="22"/>
                              </w:rPr>
                            </w:pPr>
                          </w:p>
                          <w:p w14:paraId="13D04928" w14:textId="09D1B066" w:rsidR="006A4E68" w:rsidRDefault="006A4E68" w:rsidP="005D2C3C">
                            <w:pPr>
                              <w:jc w:val="center"/>
                              <w:rPr>
                                <w:i/>
                                <w:iCs/>
                                <w:color w:val="auto"/>
                                <w:sz w:val="22"/>
                              </w:rPr>
                            </w:pPr>
                            <w:r>
                              <w:rPr>
                                <w:i/>
                                <w:iCs/>
                                <w:color w:val="auto"/>
                                <w:sz w:val="22"/>
                              </w:rPr>
                              <w:t>All served in a crystal beer, sourdough roll, gem lettuce, gherkin</w:t>
                            </w:r>
                          </w:p>
                          <w:p w14:paraId="459E2FFD" w14:textId="231238B5" w:rsidR="003745ED" w:rsidRDefault="006A4E68" w:rsidP="001F02C9">
                            <w:pPr>
                              <w:jc w:val="center"/>
                              <w:rPr>
                                <w:i/>
                                <w:iCs/>
                                <w:color w:val="auto"/>
                                <w:sz w:val="22"/>
                              </w:rPr>
                            </w:pPr>
                            <w:r>
                              <w:rPr>
                                <w:i/>
                                <w:iCs/>
                                <w:color w:val="auto"/>
                                <w:sz w:val="22"/>
                              </w:rPr>
                              <w:t>Alongside chunky chips &amp; beer battered onion rings</w:t>
                            </w:r>
                          </w:p>
                          <w:p w14:paraId="018E35C2" w14:textId="77777777" w:rsidR="00185B10" w:rsidRDefault="00185B10" w:rsidP="001F02C9">
                            <w:pPr>
                              <w:jc w:val="center"/>
                              <w:rPr>
                                <w:i/>
                                <w:iCs/>
                                <w:color w:val="auto"/>
                                <w:sz w:val="22"/>
                              </w:rPr>
                            </w:pPr>
                          </w:p>
                          <w:p w14:paraId="6A20A226" w14:textId="43CD3593" w:rsidR="003745ED" w:rsidRPr="00A10948" w:rsidRDefault="006A4E68" w:rsidP="006A4E68">
                            <w:pPr>
                              <w:jc w:val="center"/>
                              <w:rPr>
                                <w:rFonts w:asciiTheme="majorHAnsi" w:hAnsiTheme="majorHAnsi"/>
                                <w:b/>
                                <w:bCs/>
                                <w:color w:val="FF0000"/>
                                <w:sz w:val="22"/>
                              </w:rPr>
                            </w:pPr>
                            <w:r w:rsidRPr="00A10948">
                              <w:rPr>
                                <w:i/>
                                <w:iCs/>
                                <w:color w:val="000000" w:themeColor="text1"/>
                                <w:sz w:val="22"/>
                              </w:rPr>
                              <w:t>More choices overleaf….</w:t>
                            </w:r>
                          </w:p>
                          <w:p w14:paraId="4649D117" w14:textId="7BFF8883" w:rsidR="003745ED" w:rsidRDefault="003745ED" w:rsidP="003745ED">
                            <w:pPr>
                              <w:jc w:val="center"/>
                              <w:rPr>
                                <w:i/>
                                <w:iCs/>
                                <w:color w:val="000000" w:themeColor="text1"/>
                                <w:sz w:val="24"/>
                                <w:szCs w:val="24"/>
                              </w:rPr>
                            </w:pPr>
                          </w:p>
                          <w:p w14:paraId="32396108" w14:textId="77777777" w:rsidR="003745ED" w:rsidRPr="00F8536A" w:rsidRDefault="003745ED" w:rsidP="003745ED">
                            <w:pPr>
                              <w:jc w:val="center"/>
                              <w:rPr>
                                <w:i/>
                                <w:iCs/>
                                <w:color w:val="000000" w:themeColor="text1"/>
                                <w:sz w:val="24"/>
                                <w:szCs w:val="24"/>
                              </w:rPr>
                            </w:pPr>
                          </w:p>
                          <w:p w14:paraId="5BDD0410" w14:textId="77777777" w:rsidR="003745ED" w:rsidRDefault="003745ED" w:rsidP="00EE04BF">
                            <w:pPr>
                              <w:jc w:val="center"/>
                              <w:rPr>
                                <w:i/>
                                <w:iCs/>
                                <w:color w:val="auto"/>
                                <w:sz w:val="22"/>
                              </w:rPr>
                            </w:pPr>
                          </w:p>
                          <w:p w14:paraId="07DCDC27" w14:textId="77777777" w:rsidR="003745ED" w:rsidRDefault="003745ED" w:rsidP="00EE04BF">
                            <w:pPr>
                              <w:jc w:val="center"/>
                              <w:rPr>
                                <w:i/>
                                <w:iCs/>
                                <w:color w:val="auto"/>
                                <w:sz w:val="22"/>
                              </w:rPr>
                            </w:pPr>
                          </w:p>
                          <w:p w14:paraId="762690F0" w14:textId="77777777" w:rsidR="003745ED" w:rsidRDefault="003745ED" w:rsidP="00EE04BF">
                            <w:pPr>
                              <w:jc w:val="center"/>
                              <w:rPr>
                                <w:i/>
                                <w:iCs/>
                                <w:color w:val="auto"/>
                                <w:sz w:val="22"/>
                              </w:rPr>
                            </w:pPr>
                          </w:p>
                          <w:p w14:paraId="6AB11552" w14:textId="77777777" w:rsidR="003745ED" w:rsidRPr="00EE04BF" w:rsidRDefault="003745ED" w:rsidP="00EE04BF">
                            <w:pPr>
                              <w:jc w:val="center"/>
                              <w:rPr>
                                <w:i/>
                                <w:iCs/>
                                <w:color w:val="000000" w:themeColor="text1"/>
                                <w:sz w:val="24"/>
                                <w:szCs w:val="24"/>
                              </w:rPr>
                            </w:pPr>
                          </w:p>
                          <w:p w14:paraId="588D4EFC" w14:textId="723E44A5" w:rsidR="00EE04BF" w:rsidRPr="00211ACB" w:rsidRDefault="00EE04BF" w:rsidP="00EE04BF">
                            <w:pPr>
                              <w:jc w:val="center"/>
                              <w:rPr>
                                <w:i/>
                                <w:iCs/>
                                <w:color w:val="FF0000"/>
                                <w:sz w:val="24"/>
                                <w:szCs w:val="24"/>
                              </w:rPr>
                            </w:pPr>
                          </w:p>
                          <w:p w14:paraId="5AC62BF6" w14:textId="77777777" w:rsidR="006F2B29" w:rsidRPr="006F2B29" w:rsidRDefault="006F2B29" w:rsidP="006F2B29">
                            <w:pPr>
                              <w:rPr>
                                <w:i/>
                                <w:iCs/>
                                <w:color w:val="FF0000"/>
                                <w:sz w:val="28"/>
                                <w:szCs w:val="28"/>
                              </w:rPr>
                            </w:pPr>
                          </w:p>
                          <w:p w14:paraId="129446A4" w14:textId="77777777" w:rsidR="006F2B29" w:rsidRDefault="006F2B29" w:rsidP="006219D2">
                            <w:pPr>
                              <w:jc w:val="center"/>
                              <w:rPr>
                                <w:i/>
                                <w:iCs/>
                                <w:color w:val="auto"/>
                                <w:sz w:val="24"/>
                                <w:szCs w:val="32"/>
                              </w:rPr>
                            </w:pPr>
                          </w:p>
                          <w:p w14:paraId="46E3BB47" w14:textId="0C046718" w:rsidR="006F2B29" w:rsidRPr="006F2B29" w:rsidRDefault="006F2B29" w:rsidP="006F2B29">
                            <w:pPr>
                              <w:rPr>
                                <w:i/>
                                <w:iCs/>
                                <w:color w:val="auto"/>
                                <w:sz w:val="28"/>
                                <w:szCs w:val="28"/>
                              </w:rPr>
                            </w:pPr>
                          </w:p>
                          <w:p w14:paraId="13A1CF17" w14:textId="77777777" w:rsidR="006F2B29" w:rsidRDefault="006F2B29" w:rsidP="006219D2">
                            <w:pPr>
                              <w:jc w:val="center"/>
                              <w:rPr>
                                <w:i/>
                                <w:iCs/>
                                <w:color w:val="auto"/>
                                <w:sz w:val="24"/>
                                <w:szCs w:val="32"/>
                              </w:rPr>
                            </w:pPr>
                          </w:p>
                          <w:p w14:paraId="25E55ADF" w14:textId="77777777" w:rsidR="006F2B29" w:rsidRDefault="006F2B29" w:rsidP="006F2B29">
                            <w:pPr>
                              <w:rPr>
                                <w:i/>
                                <w:iCs/>
                                <w:color w:val="auto"/>
                                <w:sz w:val="24"/>
                                <w:szCs w:val="32"/>
                              </w:rPr>
                            </w:pPr>
                          </w:p>
                          <w:p w14:paraId="42011B14" w14:textId="77777777" w:rsidR="006F2B29" w:rsidRDefault="006F2B29" w:rsidP="006219D2">
                            <w:pPr>
                              <w:jc w:val="center"/>
                              <w:rPr>
                                <w:i/>
                                <w:iCs/>
                                <w:color w:val="auto"/>
                                <w:sz w:val="24"/>
                                <w:szCs w:val="32"/>
                              </w:rPr>
                            </w:pPr>
                          </w:p>
                          <w:p w14:paraId="0AA459BC" w14:textId="77777777" w:rsidR="006F2B29" w:rsidRDefault="006F2B29" w:rsidP="006219D2">
                            <w:pPr>
                              <w:jc w:val="center"/>
                              <w:rPr>
                                <w:i/>
                                <w:iCs/>
                                <w:color w:val="auto"/>
                                <w:sz w:val="24"/>
                                <w:szCs w:val="32"/>
                              </w:rPr>
                            </w:pPr>
                          </w:p>
                          <w:p w14:paraId="232F9258" w14:textId="7A26EB64" w:rsidR="006F2B29" w:rsidRDefault="006F2B29" w:rsidP="006F2B29">
                            <w:pPr>
                              <w:rPr>
                                <w:i/>
                                <w:iCs/>
                                <w:color w:val="aut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32C01" id="_x0000_t202" coordsize="21600,21600" o:spt="202" path="m,l,21600r21600,l21600,xe">
                <v:stroke joinstyle="miter"/>
                <v:path gradientshapeok="t" o:connecttype="rect"/>
              </v:shapetype>
              <v:shape id="Text Box 2" o:spid="_x0000_s1026" type="#_x0000_t202" style="position:absolute;margin-left:-33.6pt;margin-top:7.8pt;width:607.8pt;height:776.4pt;z-index:25166643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" filled="f" stroked="f">
                <v:textbox>
                  <w:txbxContent>
                    <w:sdt>
                      <w:sdtPr>
                        <w:rPr>
                          <w:rFonts w:asciiTheme="minorHAnsi" w:eastAsiaTheme="minorHAnsi" w:hAnsiTheme="minorHAnsi" w:cstheme="minorBidi"/>
                          <w:color w:val="5E6E75" w:themeColor="accent1"/>
                          <w:sz w:val="18"/>
                          <w:szCs w:val="22"/>
                        </w:rPr>
                        <w:id w:val="1753705813"/>
                        <w:placeholder>
                          <w:docPart w:val="9213BACA5BCD4F1EB515B4B60C336F0D"/>
                        </w:placeholder>
                        <w15:appearance w15:val="hidden"/>
                      </w:sdtPr>
                      <w:sdtEndPr>
                        <w:rPr>
                          <w:i/>
                          <w:iCs/>
                          <w:sz w:val="24"/>
                          <w:szCs w:val="24"/>
                        </w:rPr>
                      </w:sdtEndPr>
                      <w:sdtContent>
                        <w:p w14:paraId="39D1BBD3" w14:textId="60FD433A" w:rsidR="008976A4" w:rsidRDefault="006F2B29" w:rsidP="001F02C9">
                          <w:pPr>
                            <w:pStyle w:val="SectionTitlesLowercase"/>
                            <w:spacing w:before="0"/>
                            <w:jc w:val="center"/>
                            <w:rPr>
                              <w:rFonts w:eastAsiaTheme="minorHAnsi" w:cstheme="minorBidi"/>
                              <w:b/>
                              <w:bCs/>
                              <w:color w:val="793549" w:themeColor="accent3" w:themeShade="BF"/>
                              <w:sz w:val="40"/>
                              <w:szCs w:val="40"/>
                              <w:u w:val="single"/>
                            </w:rPr>
                          </w:pPr>
                          <w:r w:rsidRPr="00A82958">
                            <w:rPr>
                              <w:rFonts w:eastAsiaTheme="minorHAnsi" w:cstheme="minorBidi"/>
                              <w:b/>
                              <w:bCs/>
                              <w:color w:val="793549" w:themeColor="accent3" w:themeShade="BF"/>
                              <w:sz w:val="40"/>
                              <w:szCs w:val="40"/>
                              <w:u w:val="single"/>
                            </w:rPr>
                            <w:t>THE BOOT &amp; SHOE</w:t>
                          </w:r>
                        </w:p>
                        <w:p w14:paraId="005B0426" w14:textId="6D281BCC" w:rsidR="001F02C9" w:rsidRPr="00A10948" w:rsidRDefault="001F02C9" w:rsidP="001F02C9">
                          <w:pPr>
                            <w:pStyle w:val="SectionTitlesLowercase"/>
                            <w:spacing w:before="0"/>
                            <w:jc w:val="center"/>
                            <w:rPr>
                              <w:rFonts w:eastAsiaTheme="minorHAnsi" w:cstheme="minorBidi"/>
                              <w:b/>
                              <w:bCs/>
                              <w:color w:val="793549" w:themeColor="accent3" w:themeShade="BF"/>
                              <w:sz w:val="22"/>
                              <w:szCs w:val="22"/>
                              <w:u w:val="single"/>
                            </w:rPr>
                          </w:pPr>
                          <w:r w:rsidRPr="00A10948">
                            <w:rPr>
                              <w:rFonts w:eastAsiaTheme="minorHAnsi" w:cstheme="minorBidi"/>
                              <w:b/>
                              <w:bCs/>
                              <w:color w:val="793549" w:themeColor="accent3" w:themeShade="BF"/>
                              <w:sz w:val="22"/>
                              <w:szCs w:val="22"/>
                              <w:u w:val="single"/>
                            </w:rPr>
                            <w:t>SERVED 12-2.30pm &amp; 6-9pm MON- SUN</w:t>
                          </w:r>
                        </w:p>
                        <w:p w14:paraId="27147411" w14:textId="56B56C0B" w:rsidR="00A10948" w:rsidRPr="00A10948" w:rsidRDefault="000070C1" w:rsidP="00A10948">
                          <w:pPr>
                            <w:pStyle w:val="SectionTitlesLowercase"/>
                            <w:jc w:val="center"/>
                            <w:rPr>
                              <w:b/>
                              <w:bCs/>
                              <w:color w:val="FF0000"/>
                              <w:sz w:val="24"/>
                            </w:rPr>
                          </w:pPr>
                          <w:r w:rsidRPr="00A10948">
                            <w:rPr>
                              <w:b/>
                              <w:bCs/>
                              <w:color w:val="FF0000"/>
                              <w:sz w:val="24"/>
                            </w:rPr>
                            <w:t>S</w:t>
                          </w:r>
                          <w:r w:rsidR="00647188" w:rsidRPr="00A10948">
                            <w:rPr>
                              <w:b/>
                              <w:bCs/>
                              <w:color w:val="FF0000"/>
                              <w:sz w:val="24"/>
                            </w:rPr>
                            <w:t>MALL DISHES &amp; STARTERS</w:t>
                          </w:r>
                        </w:p>
                        <w:p w14:paraId="2537EFEA" w14:textId="79473650" w:rsidR="006219D2" w:rsidRPr="00564872" w:rsidRDefault="00647188" w:rsidP="006219D2">
                          <w:pPr>
                            <w:jc w:val="center"/>
                            <w:rPr>
                              <w:i/>
                              <w:iCs/>
                              <w:color w:val="auto"/>
                              <w:sz w:val="22"/>
                            </w:rPr>
                          </w:pPr>
                          <w:r>
                            <w:rPr>
                              <w:i/>
                              <w:iCs/>
                              <w:color w:val="auto"/>
                              <w:sz w:val="22"/>
                            </w:rPr>
                            <w:t>Potted smoked salmon with pink peppercorn butter, freshly baked ciabatta</w:t>
                          </w:r>
                        </w:p>
                        <w:p w14:paraId="0B42F0ED" w14:textId="7DE044F1" w:rsidR="007B5BC0" w:rsidRDefault="006219D2" w:rsidP="006219D2">
                          <w:pPr>
                            <w:jc w:val="center"/>
                            <w:rPr>
                              <w:i/>
                              <w:iCs/>
                              <w:color w:val="auto"/>
                              <w:sz w:val="22"/>
                            </w:rPr>
                          </w:pPr>
                          <w:r w:rsidRPr="00564872">
                            <w:rPr>
                              <w:i/>
                              <w:iCs/>
                              <w:color w:val="auto"/>
                              <w:sz w:val="22"/>
                            </w:rPr>
                            <w:t xml:space="preserve"> £</w:t>
                          </w:r>
                          <w:r w:rsidR="00647188">
                            <w:rPr>
                              <w:i/>
                              <w:iCs/>
                              <w:color w:val="auto"/>
                              <w:sz w:val="22"/>
                            </w:rPr>
                            <w:t>9.0</w:t>
                          </w:r>
                          <w:r w:rsidRPr="00564872">
                            <w:rPr>
                              <w:i/>
                              <w:iCs/>
                              <w:color w:val="auto"/>
                              <w:sz w:val="22"/>
                            </w:rPr>
                            <w:t>0 GF</w:t>
                          </w:r>
                          <w:r w:rsidR="00647188">
                            <w:rPr>
                              <w:i/>
                              <w:iCs/>
                              <w:color w:val="auto"/>
                              <w:sz w:val="22"/>
                            </w:rPr>
                            <w:t xml:space="preserve"> Bread available</w:t>
                          </w:r>
                        </w:p>
                        <w:p w14:paraId="498A6F03" w14:textId="77777777" w:rsidR="005D2C3C" w:rsidRPr="00564872" w:rsidRDefault="005D2C3C" w:rsidP="006219D2">
                          <w:pPr>
                            <w:jc w:val="center"/>
                            <w:rPr>
                              <w:i/>
                              <w:iCs/>
                              <w:color w:val="auto"/>
                              <w:sz w:val="22"/>
                            </w:rPr>
                          </w:pPr>
                        </w:p>
                        <w:p w14:paraId="509A0197" w14:textId="77777777" w:rsidR="00647188" w:rsidRDefault="00647188" w:rsidP="003745ED">
                          <w:pPr>
                            <w:jc w:val="center"/>
                            <w:rPr>
                              <w:i/>
                              <w:iCs/>
                              <w:color w:val="auto"/>
                              <w:sz w:val="22"/>
                            </w:rPr>
                          </w:pPr>
                          <w:r>
                            <w:rPr>
                              <w:i/>
                              <w:iCs/>
                              <w:color w:val="auto"/>
                              <w:sz w:val="22"/>
                            </w:rPr>
                            <w:t>Sticky pork ribs with New Orleans slaw</w:t>
                          </w:r>
                        </w:p>
                        <w:p w14:paraId="2A926367" w14:textId="77777777" w:rsidR="005D2C3C" w:rsidRDefault="006219D2" w:rsidP="003745ED">
                          <w:pPr>
                            <w:jc w:val="center"/>
                            <w:rPr>
                              <w:i/>
                              <w:iCs/>
                              <w:color w:val="auto"/>
                              <w:sz w:val="22"/>
                            </w:rPr>
                          </w:pPr>
                          <w:r w:rsidRPr="00564872">
                            <w:rPr>
                              <w:i/>
                              <w:iCs/>
                              <w:color w:val="auto"/>
                              <w:sz w:val="22"/>
                            </w:rPr>
                            <w:t>£8.</w:t>
                          </w:r>
                          <w:r w:rsidR="00647188">
                            <w:rPr>
                              <w:i/>
                              <w:iCs/>
                              <w:color w:val="auto"/>
                              <w:sz w:val="22"/>
                            </w:rPr>
                            <w:t>0</w:t>
                          </w:r>
                          <w:r w:rsidRPr="00564872">
                            <w:rPr>
                              <w:i/>
                              <w:iCs/>
                              <w:color w:val="auto"/>
                              <w:sz w:val="22"/>
                            </w:rPr>
                            <w:t>0 GF</w:t>
                          </w:r>
                        </w:p>
                        <w:p w14:paraId="2CDE933F" w14:textId="5ED19D74" w:rsidR="00827F5C" w:rsidRPr="00564872" w:rsidRDefault="006219D2" w:rsidP="003745ED">
                          <w:pPr>
                            <w:jc w:val="center"/>
                            <w:rPr>
                              <w:i/>
                              <w:iCs/>
                              <w:color w:val="auto"/>
                              <w:sz w:val="22"/>
                            </w:rPr>
                          </w:pPr>
                          <w:r w:rsidRPr="00564872">
                            <w:rPr>
                              <w:i/>
                              <w:iCs/>
                              <w:color w:val="auto"/>
                              <w:sz w:val="22"/>
                            </w:rPr>
                            <w:t xml:space="preserve"> </w:t>
                          </w:r>
                        </w:p>
                        <w:p w14:paraId="7A4CC3B8" w14:textId="06096EAE" w:rsidR="00827F5C" w:rsidRPr="00564872" w:rsidRDefault="00647188" w:rsidP="006219D2">
                          <w:pPr>
                            <w:jc w:val="center"/>
                            <w:rPr>
                              <w:i/>
                              <w:iCs/>
                              <w:color w:val="auto"/>
                              <w:sz w:val="22"/>
                            </w:rPr>
                          </w:pPr>
                          <w:r>
                            <w:rPr>
                              <w:i/>
                              <w:iCs/>
                              <w:color w:val="auto"/>
                              <w:sz w:val="22"/>
                            </w:rPr>
                            <w:t>Crispy breaded halloumi fries with sweet chilli dip</w:t>
                          </w:r>
                        </w:p>
                        <w:p w14:paraId="01016DD1" w14:textId="0C6C5376" w:rsidR="00827F5C" w:rsidRDefault="00827F5C" w:rsidP="006219D2">
                          <w:pPr>
                            <w:jc w:val="center"/>
                            <w:rPr>
                              <w:i/>
                              <w:iCs/>
                              <w:color w:val="auto"/>
                              <w:sz w:val="22"/>
                            </w:rPr>
                          </w:pPr>
                          <w:r w:rsidRPr="00564872">
                            <w:rPr>
                              <w:i/>
                              <w:iCs/>
                              <w:color w:val="auto"/>
                              <w:sz w:val="22"/>
                            </w:rPr>
                            <w:t>£8.00</w:t>
                          </w:r>
                        </w:p>
                        <w:p w14:paraId="018AF490" w14:textId="77777777" w:rsidR="005D2C3C" w:rsidRDefault="005D2C3C" w:rsidP="006219D2">
                          <w:pPr>
                            <w:jc w:val="center"/>
                            <w:rPr>
                              <w:i/>
                              <w:iCs/>
                              <w:color w:val="auto"/>
                              <w:sz w:val="22"/>
                            </w:rPr>
                          </w:pPr>
                        </w:p>
                        <w:p w14:paraId="6E38F4D7" w14:textId="7A23A122" w:rsidR="003745ED" w:rsidRDefault="00647188" w:rsidP="006219D2">
                          <w:pPr>
                            <w:jc w:val="center"/>
                            <w:rPr>
                              <w:i/>
                              <w:iCs/>
                              <w:color w:val="auto"/>
                              <w:sz w:val="22"/>
                            </w:rPr>
                          </w:pPr>
                          <w:r>
                            <w:rPr>
                              <w:i/>
                              <w:iCs/>
                              <w:color w:val="auto"/>
                              <w:sz w:val="22"/>
                            </w:rPr>
                            <w:t>Beetroot hummus with garlic stuffed olives, semi dried cherry tomatoes, pitta bread</w:t>
                          </w:r>
                        </w:p>
                        <w:p w14:paraId="51A5E075" w14:textId="720553A8" w:rsidR="008976A4" w:rsidRDefault="003745ED" w:rsidP="003745ED">
                          <w:pPr>
                            <w:jc w:val="center"/>
                            <w:rPr>
                              <w:i/>
                              <w:iCs/>
                              <w:color w:val="auto"/>
                              <w:sz w:val="22"/>
                            </w:rPr>
                          </w:pPr>
                          <w:r>
                            <w:rPr>
                              <w:i/>
                              <w:iCs/>
                              <w:color w:val="auto"/>
                              <w:sz w:val="22"/>
                            </w:rPr>
                            <w:t>£8.50</w:t>
                          </w:r>
                          <w:r w:rsidR="00647188">
                            <w:rPr>
                              <w:i/>
                              <w:iCs/>
                              <w:color w:val="auto"/>
                              <w:sz w:val="22"/>
                            </w:rPr>
                            <w:t xml:space="preserve"> GF available / VEG/VE</w:t>
                          </w:r>
                        </w:p>
                        <w:p w14:paraId="63752C6D" w14:textId="77777777" w:rsidR="005D2C3C" w:rsidRDefault="005D2C3C" w:rsidP="003745ED">
                          <w:pPr>
                            <w:jc w:val="center"/>
                            <w:rPr>
                              <w:i/>
                              <w:iCs/>
                              <w:color w:val="auto"/>
                              <w:sz w:val="22"/>
                            </w:rPr>
                          </w:pPr>
                        </w:p>
                        <w:p w14:paraId="041FF33C" w14:textId="42756395" w:rsidR="00647188" w:rsidRDefault="00647188" w:rsidP="003745ED">
                          <w:pPr>
                            <w:jc w:val="center"/>
                            <w:rPr>
                              <w:i/>
                              <w:iCs/>
                              <w:color w:val="auto"/>
                              <w:sz w:val="22"/>
                            </w:rPr>
                          </w:pPr>
                          <w:r>
                            <w:rPr>
                              <w:i/>
                              <w:iCs/>
                              <w:color w:val="auto"/>
                              <w:sz w:val="22"/>
                            </w:rPr>
                            <w:t>Deep fried crispy whitebait with garlic mayonnaise</w:t>
                          </w:r>
                        </w:p>
                        <w:p w14:paraId="652B2CCA" w14:textId="572DCCFD" w:rsidR="00647188" w:rsidRPr="003745ED" w:rsidRDefault="00647188" w:rsidP="003745ED">
                          <w:pPr>
                            <w:jc w:val="center"/>
                            <w:rPr>
                              <w:i/>
                              <w:iCs/>
                              <w:color w:val="auto"/>
                              <w:sz w:val="22"/>
                            </w:rPr>
                          </w:pPr>
                          <w:r>
                            <w:rPr>
                              <w:i/>
                              <w:iCs/>
                              <w:color w:val="auto"/>
                              <w:sz w:val="22"/>
                            </w:rPr>
                            <w:t>£8.00</w:t>
                          </w:r>
                        </w:p>
                      </w:sdtContent>
                    </w:sdt>
                    <w:p w14:paraId="20C9CB78" w14:textId="0676BF6B" w:rsidR="004E0874" w:rsidRPr="00A10948" w:rsidRDefault="000070C1" w:rsidP="00934E3D">
                      <w:pPr>
                        <w:pStyle w:val="SectionTitlesLowercase"/>
                        <w:jc w:val="center"/>
                        <w:rPr>
                          <w:b/>
                          <w:bCs/>
                          <w:color w:val="FF0000"/>
                          <w:sz w:val="24"/>
                        </w:rPr>
                      </w:pPr>
                      <w:bookmarkStart w:id="2" w:name="_Hlk169011119"/>
                      <w:r w:rsidRPr="00A10948">
                        <w:rPr>
                          <w:b/>
                          <w:bCs/>
                          <w:color w:val="FF0000"/>
                          <w:sz w:val="24"/>
                        </w:rPr>
                        <w:t>MAIN COURSE</w:t>
                      </w:r>
                    </w:p>
                    <w:p w14:paraId="743D3465" w14:textId="77777777" w:rsidR="00A10948" w:rsidRPr="00A10948" w:rsidRDefault="00A10948" w:rsidP="00934E3D">
                      <w:pPr>
                        <w:pStyle w:val="SectionTitlesLowercase"/>
                        <w:jc w:val="center"/>
                        <w:rPr>
                          <w:b/>
                          <w:bCs/>
                          <w:sz w:val="22"/>
                          <w:szCs w:val="22"/>
                        </w:rPr>
                      </w:pPr>
                    </w:p>
                    <w:bookmarkEnd w:id="2"/>
                    <w:p w14:paraId="3831FC94" w14:textId="77777777" w:rsidR="005D2C3C" w:rsidRDefault="005D2C3C" w:rsidP="006219D2">
                      <w:pPr>
                        <w:jc w:val="center"/>
                        <w:rPr>
                          <w:i/>
                          <w:iCs/>
                          <w:color w:val="auto"/>
                          <w:sz w:val="22"/>
                        </w:rPr>
                      </w:pPr>
                      <w:r>
                        <w:rPr>
                          <w:i/>
                          <w:iCs/>
                          <w:color w:val="auto"/>
                          <w:sz w:val="22"/>
                        </w:rPr>
                        <w:t>10 oz dry aged Rib Eye steak cooked to your preference, oven baked field mushroom &amp; plum tomato, beer battered onion rings &amp; chunky chips</w:t>
                      </w:r>
                    </w:p>
                    <w:p w14:paraId="296F90E4" w14:textId="77777777" w:rsidR="005D2C3C" w:rsidRDefault="005D2C3C" w:rsidP="006219D2">
                      <w:pPr>
                        <w:jc w:val="center"/>
                        <w:rPr>
                          <w:i/>
                          <w:iCs/>
                          <w:color w:val="auto"/>
                          <w:sz w:val="22"/>
                        </w:rPr>
                      </w:pPr>
                      <w:r>
                        <w:rPr>
                          <w:i/>
                          <w:iCs/>
                          <w:color w:val="auto"/>
                          <w:sz w:val="22"/>
                        </w:rPr>
                        <w:t>£28.00</w:t>
                      </w:r>
                    </w:p>
                    <w:p w14:paraId="6F22B2AA" w14:textId="45D57829" w:rsidR="005D2C3C" w:rsidRDefault="005D2C3C" w:rsidP="006219D2">
                      <w:pPr>
                        <w:jc w:val="center"/>
                        <w:rPr>
                          <w:i/>
                          <w:iCs/>
                          <w:color w:val="auto"/>
                          <w:sz w:val="22"/>
                        </w:rPr>
                      </w:pPr>
                      <w:r>
                        <w:rPr>
                          <w:i/>
                          <w:iCs/>
                          <w:color w:val="auto"/>
                          <w:sz w:val="22"/>
                        </w:rPr>
                        <w:t xml:space="preserve"> GF available with mashed potato &amp; peas instead of chips &amp; onion rings</w:t>
                      </w:r>
                    </w:p>
                    <w:p w14:paraId="2F6B7921" w14:textId="77777777" w:rsidR="005D2C3C" w:rsidRDefault="005D2C3C" w:rsidP="006219D2">
                      <w:pPr>
                        <w:jc w:val="center"/>
                        <w:rPr>
                          <w:i/>
                          <w:iCs/>
                          <w:color w:val="auto"/>
                          <w:sz w:val="22"/>
                        </w:rPr>
                      </w:pPr>
                      <w:r>
                        <w:rPr>
                          <w:i/>
                          <w:iCs/>
                          <w:color w:val="auto"/>
                          <w:sz w:val="22"/>
                        </w:rPr>
                        <w:t>Add a peppercorn or roasted garlic cream sauce for £3.00 GF</w:t>
                      </w:r>
                    </w:p>
                    <w:p w14:paraId="2F400029" w14:textId="77777777" w:rsidR="005D2C3C" w:rsidRDefault="005D2C3C" w:rsidP="006219D2">
                      <w:pPr>
                        <w:jc w:val="center"/>
                        <w:rPr>
                          <w:i/>
                          <w:iCs/>
                          <w:color w:val="auto"/>
                          <w:sz w:val="22"/>
                        </w:rPr>
                      </w:pPr>
                    </w:p>
                    <w:p w14:paraId="1BC9C68F" w14:textId="301106B3" w:rsidR="005D2C3C" w:rsidRDefault="005D2C3C" w:rsidP="006219D2">
                      <w:pPr>
                        <w:jc w:val="center"/>
                        <w:rPr>
                          <w:i/>
                          <w:iCs/>
                          <w:color w:val="auto"/>
                          <w:sz w:val="22"/>
                        </w:rPr>
                      </w:pPr>
                      <w:r>
                        <w:rPr>
                          <w:i/>
                          <w:iCs/>
                          <w:color w:val="auto"/>
                          <w:sz w:val="22"/>
                        </w:rPr>
                        <w:t>8oz Haddock fillet beer battered, sauce tartare, mushy peas, chunky chips</w:t>
                      </w:r>
                    </w:p>
                    <w:p w14:paraId="20D27B6B" w14:textId="77777777" w:rsidR="005D2C3C" w:rsidRDefault="005D2C3C" w:rsidP="005D2C3C">
                      <w:pPr>
                        <w:jc w:val="center"/>
                        <w:rPr>
                          <w:i/>
                          <w:iCs/>
                          <w:color w:val="auto"/>
                          <w:sz w:val="22"/>
                        </w:rPr>
                      </w:pPr>
                      <w:r>
                        <w:rPr>
                          <w:i/>
                          <w:iCs/>
                          <w:color w:val="auto"/>
                          <w:sz w:val="22"/>
                        </w:rPr>
                        <w:t>£18.00</w:t>
                      </w:r>
                    </w:p>
                    <w:p w14:paraId="395F4DBB" w14:textId="43B20E11" w:rsidR="005D2C3C" w:rsidRDefault="005D2C3C" w:rsidP="005D2C3C">
                      <w:pPr>
                        <w:jc w:val="center"/>
                        <w:rPr>
                          <w:i/>
                          <w:iCs/>
                          <w:color w:val="auto"/>
                          <w:sz w:val="22"/>
                        </w:rPr>
                      </w:pPr>
                      <w:r>
                        <w:rPr>
                          <w:i/>
                          <w:iCs/>
                          <w:color w:val="auto"/>
                          <w:sz w:val="22"/>
                        </w:rPr>
                        <w:t xml:space="preserve"> GF available with grilled haddock &amp; mashed potato instead of chips</w:t>
                      </w:r>
                    </w:p>
                    <w:p w14:paraId="474F2753" w14:textId="4838358F" w:rsidR="005D2C3C" w:rsidRDefault="005D2C3C" w:rsidP="006219D2">
                      <w:pPr>
                        <w:jc w:val="center"/>
                        <w:rPr>
                          <w:i/>
                          <w:iCs/>
                          <w:color w:val="auto"/>
                          <w:sz w:val="22"/>
                        </w:rPr>
                      </w:pPr>
                      <w:r>
                        <w:rPr>
                          <w:i/>
                          <w:iCs/>
                          <w:color w:val="auto"/>
                          <w:sz w:val="22"/>
                        </w:rPr>
                        <w:t xml:space="preserve"> </w:t>
                      </w:r>
                    </w:p>
                    <w:p w14:paraId="4E069397" w14:textId="5584160F" w:rsidR="006219D2" w:rsidRPr="00564872" w:rsidRDefault="006219D2" w:rsidP="006219D2">
                      <w:pPr>
                        <w:jc w:val="center"/>
                        <w:rPr>
                          <w:i/>
                          <w:iCs/>
                          <w:color w:val="auto"/>
                          <w:sz w:val="22"/>
                        </w:rPr>
                      </w:pPr>
                      <w:r w:rsidRPr="00564872">
                        <w:rPr>
                          <w:i/>
                          <w:iCs/>
                          <w:color w:val="auto"/>
                          <w:sz w:val="22"/>
                        </w:rPr>
                        <w:t>Deep fried</w:t>
                      </w:r>
                      <w:r w:rsidR="004E0874" w:rsidRPr="00564872">
                        <w:rPr>
                          <w:i/>
                          <w:iCs/>
                          <w:color w:val="auto"/>
                          <w:sz w:val="22"/>
                        </w:rPr>
                        <w:t xml:space="preserve"> scampi served with tartare sauce, chunky chips, garden peas and salad</w:t>
                      </w:r>
                    </w:p>
                    <w:p w14:paraId="691C19FD" w14:textId="1372FCF7" w:rsidR="003745ED" w:rsidRPr="00564872" w:rsidRDefault="004E0874" w:rsidP="00647188">
                      <w:pPr>
                        <w:jc w:val="center"/>
                        <w:rPr>
                          <w:i/>
                          <w:iCs/>
                          <w:color w:val="auto"/>
                          <w:sz w:val="22"/>
                        </w:rPr>
                      </w:pPr>
                      <w:r w:rsidRPr="00564872">
                        <w:rPr>
                          <w:i/>
                          <w:iCs/>
                          <w:color w:val="auto"/>
                          <w:sz w:val="22"/>
                        </w:rPr>
                        <w:t xml:space="preserve"> </w:t>
                      </w:r>
                      <w:r w:rsidR="006219D2" w:rsidRPr="00564872">
                        <w:rPr>
                          <w:i/>
                          <w:iCs/>
                          <w:color w:val="auto"/>
                          <w:sz w:val="22"/>
                        </w:rPr>
                        <w:t>£17.</w:t>
                      </w:r>
                      <w:r w:rsidR="00647188">
                        <w:rPr>
                          <w:i/>
                          <w:iCs/>
                          <w:color w:val="auto"/>
                          <w:sz w:val="22"/>
                        </w:rPr>
                        <w:t>50</w:t>
                      </w:r>
                    </w:p>
                    <w:p w14:paraId="00874B80" w14:textId="77777777" w:rsidR="00934E3D" w:rsidRPr="00564872" w:rsidRDefault="00934E3D" w:rsidP="00934E3D">
                      <w:pPr>
                        <w:jc w:val="center"/>
                        <w:rPr>
                          <w:i/>
                          <w:iCs/>
                          <w:color w:val="auto"/>
                          <w:sz w:val="22"/>
                        </w:rPr>
                      </w:pPr>
                    </w:p>
                    <w:p w14:paraId="3D210AEA" w14:textId="2256BB2E" w:rsidR="00DB5CF2" w:rsidRPr="00564872" w:rsidRDefault="009B3929" w:rsidP="006219D2">
                      <w:pPr>
                        <w:jc w:val="center"/>
                        <w:rPr>
                          <w:rStyle w:val="Bodycopy"/>
                          <w:i/>
                          <w:iCs/>
                          <w:color w:val="auto"/>
                          <w:sz w:val="22"/>
                          <w:szCs w:val="22"/>
                        </w:rPr>
                      </w:pPr>
                      <w:r w:rsidRPr="00564872">
                        <w:rPr>
                          <w:rStyle w:val="Bodycopy"/>
                          <w:i/>
                          <w:iCs/>
                          <w:color w:val="auto"/>
                          <w:sz w:val="22"/>
                          <w:szCs w:val="22"/>
                        </w:rPr>
                        <w:t>8oz Cumberland sausag</w:t>
                      </w:r>
                      <w:r w:rsidR="006219D2" w:rsidRPr="00564872">
                        <w:rPr>
                          <w:rStyle w:val="Bodycopy"/>
                          <w:i/>
                          <w:iCs/>
                          <w:color w:val="auto"/>
                          <w:sz w:val="22"/>
                          <w:szCs w:val="22"/>
                        </w:rPr>
                        <w:t>e</w:t>
                      </w:r>
                      <w:r w:rsidR="005D2C3C">
                        <w:rPr>
                          <w:rStyle w:val="Bodycopy"/>
                          <w:i/>
                          <w:iCs/>
                          <w:color w:val="auto"/>
                          <w:sz w:val="22"/>
                          <w:szCs w:val="22"/>
                        </w:rPr>
                        <w:t xml:space="preserve"> curl</w:t>
                      </w:r>
                      <w:r w:rsidR="006219D2" w:rsidRPr="00564872">
                        <w:rPr>
                          <w:rStyle w:val="Bodycopy"/>
                          <w:i/>
                          <w:iCs/>
                          <w:color w:val="auto"/>
                          <w:sz w:val="22"/>
                          <w:szCs w:val="22"/>
                        </w:rPr>
                        <w:t xml:space="preserve"> </w:t>
                      </w:r>
                      <w:r w:rsidRPr="00564872">
                        <w:rPr>
                          <w:rStyle w:val="Bodycopy"/>
                          <w:i/>
                          <w:iCs/>
                          <w:color w:val="auto"/>
                          <w:sz w:val="22"/>
                          <w:szCs w:val="22"/>
                        </w:rPr>
                        <w:t>served on creamy mash with</w:t>
                      </w:r>
                      <w:r w:rsidR="00841A5B">
                        <w:rPr>
                          <w:rStyle w:val="Bodycopy"/>
                          <w:i/>
                          <w:iCs/>
                          <w:color w:val="auto"/>
                          <w:sz w:val="22"/>
                          <w:szCs w:val="22"/>
                        </w:rPr>
                        <w:t xml:space="preserve"> </w:t>
                      </w:r>
                      <w:r w:rsidRPr="00564872">
                        <w:rPr>
                          <w:rStyle w:val="Bodycopy"/>
                          <w:i/>
                          <w:iCs/>
                          <w:color w:val="auto"/>
                          <w:sz w:val="22"/>
                          <w:szCs w:val="22"/>
                        </w:rPr>
                        <w:t>onion</w:t>
                      </w:r>
                      <w:r w:rsidR="005D2C3C">
                        <w:rPr>
                          <w:rStyle w:val="Bodycopy"/>
                          <w:i/>
                          <w:iCs/>
                          <w:color w:val="auto"/>
                          <w:sz w:val="22"/>
                          <w:szCs w:val="22"/>
                        </w:rPr>
                        <w:t xml:space="preserve"> </w:t>
                      </w:r>
                      <w:r w:rsidRPr="00564872">
                        <w:rPr>
                          <w:rStyle w:val="Bodycopy"/>
                          <w:i/>
                          <w:iCs/>
                          <w:color w:val="auto"/>
                          <w:sz w:val="22"/>
                          <w:szCs w:val="22"/>
                        </w:rPr>
                        <w:t xml:space="preserve">gravy </w:t>
                      </w:r>
                      <w:r w:rsidR="006219D2" w:rsidRPr="00564872">
                        <w:rPr>
                          <w:rStyle w:val="Bodycopy"/>
                          <w:i/>
                          <w:iCs/>
                          <w:color w:val="auto"/>
                          <w:sz w:val="22"/>
                          <w:szCs w:val="22"/>
                        </w:rPr>
                        <w:t>&amp;</w:t>
                      </w:r>
                      <w:r w:rsidRPr="00564872">
                        <w:rPr>
                          <w:rStyle w:val="Bodycopy"/>
                          <w:i/>
                          <w:iCs/>
                          <w:color w:val="auto"/>
                          <w:sz w:val="22"/>
                          <w:szCs w:val="22"/>
                        </w:rPr>
                        <w:t xml:space="preserve"> fresh vegetables</w:t>
                      </w:r>
                    </w:p>
                    <w:p w14:paraId="78E3F798" w14:textId="212BC27F" w:rsidR="00E61F21" w:rsidRDefault="009B3929" w:rsidP="006219D2">
                      <w:pPr>
                        <w:jc w:val="center"/>
                        <w:rPr>
                          <w:rStyle w:val="Bodycopy"/>
                          <w:i/>
                          <w:iCs/>
                          <w:color w:val="auto"/>
                          <w:sz w:val="22"/>
                          <w:szCs w:val="22"/>
                        </w:rPr>
                      </w:pPr>
                      <w:r w:rsidRPr="00564872">
                        <w:rPr>
                          <w:rStyle w:val="Bodycopy"/>
                          <w:i/>
                          <w:iCs/>
                          <w:color w:val="auto"/>
                          <w:sz w:val="22"/>
                          <w:szCs w:val="22"/>
                        </w:rPr>
                        <w:t xml:space="preserve"> </w:t>
                      </w:r>
                      <w:r w:rsidR="00973B24" w:rsidRPr="00564872">
                        <w:rPr>
                          <w:rStyle w:val="Bodycopy"/>
                          <w:i/>
                          <w:iCs/>
                          <w:color w:val="auto"/>
                          <w:sz w:val="22"/>
                          <w:szCs w:val="22"/>
                        </w:rPr>
                        <w:t xml:space="preserve"> £</w:t>
                      </w:r>
                      <w:r w:rsidR="006219D2" w:rsidRPr="00564872">
                        <w:rPr>
                          <w:rStyle w:val="Bodycopy"/>
                          <w:i/>
                          <w:iCs/>
                          <w:color w:val="auto"/>
                          <w:sz w:val="22"/>
                          <w:szCs w:val="22"/>
                        </w:rPr>
                        <w:t>15.</w:t>
                      </w:r>
                      <w:r w:rsidR="005D2C3C">
                        <w:rPr>
                          <w:rStyle w:val="Bodycopy"/>
                          <w:i/>
                          <w:iCs/>
                          <w:color w:val="auto"/>
                          <w:sz w:val="22"/>
                          <w:szCs w:val="22"/>
                        </w:rPr>
                        <w:t>50</w:t>
                      </w:r>
                    </w:p>
                    <w:p w14:paraId="6778DF40" w14:textId="77777777" w:rsidR="005D2C3C" w:rsidRDefault="005D2C3C" w:rsidP="006219D2">
                      <w:pPr>
                        <w:jc w:val="center"/>
                        <w:rPr>
                          <w:rStyle w:val="Bodycopy"/>
                          <w:i/>
                          <w:iCs/>
                          <w:color w:val="auto"/>
                          <w:sz w:val="22"/>
                          <w:szCs w:val="22"/>
                        </w:rPr>
                      </w:pPr>
                    </w:p>
                    <w:p w14:paraId="320FB814" w14:textId="758D2ADB" w:rsidR="003745ED" w:rsidRDefault="005D2C3C" w:rsidP="005D2C3C">
                      <w:pPr>
                        <w:jc w:val="center"/>
                        <w:rPr>
                          <w:i/>
                          <w:iCs/>
                          <w:color w:val="auto"/>
                          <w:sz w:val="22"/>
                        </w:rPr>
                      </w:pPr>
                      <w:bookmarkStart w:id="3" w:name="_Hlk169011142"/>
                      <w:r>
                        <w:rPr>
                          <w:i/>
                          <w:iCs/>
                          <w:color w:val="auto"/>
                          <w:sz w:val="22"/>
                        </w:rPr>
                        <w:t>Keralan mild aromatic cauliflower &amp; red pepper curry, pilau rice, garlic flat bread</w:t>
                      </w:r>
                    </w:p>
                    <w:p w14:paraId="6DA8AED9" w14:textId="77777777" w:rsidR="005D2C3C" w:rsidRDefault="003745ED" w:rsidP="005D2C3C">
                      <w:pPr>
                        <w:jc w:val="center"/>
                        <w:rPr>
                          <w:i/>
                          <w:iCs/>
                          <w:color w:val="auto"/>
                          <w:sz w:val="22"/>
                        </w:rPr>
                      </w:pPr>
                      <w:r>
                        <w:rPr>
                          <w:i/>
                          <w:iCs/>
                          <w:color w:val="auto"/>
                          <w:sz w:val="22"/>
                        </w:rPr>
                        <w:t>£</w:t>
                      </w:r>
                      <w:r w:rsidR="005D2C3C">
                        <w:rPr>
                          <w:i/>
                          <w:iCs/>
                          <w:color w:val="auto"/>
                          <w:sz w:val="22"/>
                        </w:rPr>
                        <w:t>18.00 VEG/VE/GF without the flat bread</w:t>
                      </w:r>
                    </w:p>
                    <w:bookmarkEnd w:id="3"/>
                    <w:p w14:paraId="16EC7EEA" w14:textId="0B091002" w:rsidR="00A10948" w:rsidRPr="00A10948" w:rsidRDefault="005D2C3C" w:rsidP="00A10948">
                      <w:pPr>
                        <w:pStyle w:val="SectionTitlesLowercase"/>
                        <w:jc w:val="center"/>
                        <w:rPr>
                          <w:b/>
                          <w:bCs/>
                          <w:color w:val="FF0000"/>
                          <w:sz w:val="22"/>
                          <w:szCs w:val="22"/>
                        </w:rPr>
                      </w:pPr>
                      <w:r w:rsidRPr="00A10948">
                        <w:rPr>
                          <w:b/>
                          <w:bCs/>
                          <w:color w:val="FF0000"/>
                          <w:sz w:val="22"/>
                          <w:szCs w:val="22"/>
                        </w:rPr>
                        <w:t>BURGERS</w:t>
                      </w:r>
                    </w:p>
                    <w:p w14:paraId="12320C0C" w14:textId="10B80ECF" w:rsidR="005D2C3C" w:rsidRDefault="006A4E68" w:rsidP="005D2C3C">
                      <w:pPr>
                        <w:jc w:val="center"/>
                        <w:rPr>
                          <w:i/>
                          <w:iCs/>
                          <w:color w:val="auto"/>
                          <w:sz w:val="22"/>
                        </w:rPr>
                      </w:pPr>
                      <w:r>
                        <w:rPr>
                          <w:i/>
                          <w:iCs/>
                          <w:color w:val="auto"/>
                          <w:sz w:val="22"/>
                        </w:rPr>
                        <w:t>Classic 6oz beef burger £14.00</w:t>
                      </w:r>
                    </w:p>
                    <w:p w14:paraId="6D45881A" w14:textId="77017ECE" w:rsidR="006A4E68" w:rsidRDefault="006A4E68" w:rsidP="005D2C3C">
                      <w:pPr>
                        <w:jc w:val="center"/>
                        <w:rPr>
                          <w:i/>
                          <w:iCs/>
                          <w:color w:val="auto"/>
                          <w:sz w:val="22"/>
                        </w:rPr>
                      </w:pPr>
                      <w:r>
                        <w:rPr>
                          <w:i/>
                          <w:iCs/>
                          <w:color w:val="auto"/>
                          <w:sz w:val="22"/>
                        </w:rPr>
                        <w:t>Classic burger with cheese £16.00</w:t>
                      </w:r>
                    </w:p>
                    <w:p w14:paraId="05D4EA37" w14:textId="044A4531" w:rsidR="006A4E68" w:rsidRDefault="006A4E68" w:rsidP="005D2C3C">
                      <w:pPr>
                        <w:jc w:val="center"/>
                        <w:rPr>
                          <w:i/>
                          <w:iCs/>
                          <w:color w:val="auto"/>
                          <w:sz w:val="22"/>
                        </w:rPr>
                      </w:pPr>
                      <w:r>
                        <w:rPr>
                          <w:i/>
                          <w:iCs/>
                          <w:color w:val="auto"/>
                          <w:sz w:val="22"/>
                        </w:rPr>
                        <w:t>HOT &amp; CREAMY ONE! – Crispy southern fried chicken fillet, smoked bacon, jalapenos, cheese, Cajun slaw £18.50</w:t>
                      </w:r>
                    </w:p>
                    <w:p w14:paraId="176E168C" w14:textId="74178388" w:rsidR="006A4E68" w:rsidRDefault="006A4E68" w:rsidP="005D2C3C">
                      <w:pPr>
                        <w:jc w:val="center"/>
                        <w:rPr>
                          <w:i/>
                          <w:iCs/>
                          <w:color w:val="auto"/>
                          <w:sz w:val="22"/>
                        </w:rPr>
                      </w:pPr>
                      <w:r>
                        <w:rPr>
                          <w:i/>
                          <w:iCs/>
                          <w:color w:val="auto"/>
                          <w:sz w:val="22"/>
                        </w:rPr>
                        <w:t>SMOKEY BAD BOY! – 6oz beef burger, smoked bacon, applewood cheese, chilli jam £18.50</w:t>
                      </w:r>
                    </w:p>
                    <w:p w14:paraId="27F1805A" w14:textId="4269E0A5" w:rsidR="006A4E68" w:rsidRDefault="006A4E68" w:rsidP="005D2C3C">
                      <w:pPr>
                        <w:jc w:val="center"/>
                        <w:rPr>
                          <w:i/>
                          <w:iCs/>
                          <w:color w:val="auto"/>
                          <w:sz w:val="22"/>
                        </w:rPr>
                      </w:pPr>
                      <w:r>
                        <w:rPr>
                          <w:i/>
                          <w:iCs/>
                          <w:color w:val="auto"/>
                          <w:sz w:val="22"/>
                        </w:rPr>
                        <w:t>MEXICANO! – Spicy nacho burger, chilli salsa, cheese £17.50</w:t>
                      </w:r>
                      <w:r w:rsidR="00841A5B">
                        <w:rPr>
                          <w:i/>
                          <w:iCs/>
                          <w:color w:val="auto"/>
                          <w:sz w:val="22"/>
                        </w:rPr>
                        <w:t xml:space="preserve"> VEG</w:t>
                      </w:r>
                    </w:p>
                    <w:p w14:paraId="3F50B59B" w14:textId="137631F9" w:rsidR="006A4E68" w:rsidRDefault="006A4E68" w:rsidP="005D2C3C">
                      <w:pPr>
                        <w:jc w:val="center"/>
                        <w:rPr>
                          <w:i/>
                          <w:iCs/>
                          <w:color w:val="auto"/>
                          <w:sz w:val="22"/>
                        </w:rPr>
                      </w:pPr>
                      <w:r>
                        <w:rPr>
                          <w:i/>
                          <w:iCs/>
                          <w:color w:val="auto"/>
                          <w:sz w:val="22"/>
                        </w:rPr>
                        <w:t>GARDEN! – Green vegetable burger, cheese, red onion marmalade £18.00 VEG/VE-without cheese</w:t>
                      </w:r>
                    </w:p>
                    <w:p w14:paraId="055F091E" w14:textId="77777777" w:rsidR="006A4E68" w:rsidRDefault="006A4E68" w:rsidP="005D2C3C">
                      <w:pPr>
                        <w:jc w:val="center"/>
                        <w:rPr>
                          <w:i/>
                          <w:iCs/>
                          <w:color w:val="auto"/>
                          <w:sz w:val="22"/>
                        </w:rPr>
                      </w:pPr>
                    </w:p>
                    <w:p w14:paraId="13D04928" w14:textId="09D1B066" w:rsidR="006A4E68" w:rsidRDefault="006A4E68" w:rsidP="005D2C3C">
                      <w:pPr>
                        <w:jc w:val="center"/>
                        <w:rPr>
                          <w:i/>
                          <w:iCs/>
                          <w:color w:val="auto"/>
                          <w:sz w:val="22"/>
                        </w:rPr>
                      </w:pPr>
                      <w:r>
                        <w:rPr>
                          <w:i/>
                          <w:iCs/>
                          <w:color w:val="auto"/>
                          <w:sz w:val="22"/>
                        </w:rPr>
                        <w:t>All served in a crystal beer, sourdough roll, gem lettuce, gherkin</w:t>
                      </w:r>
                    </w:p>
                    <w:p w14:paraId="459E2FFD" w14:textId="231238B5" w:rsidR="003745ED" w:rsidRDefault="006A4E68" w:rsidP="001F02C9">
                      <w:pPr>
                        <w:jc w:val="center"/>
                        <w:rPr>
                          <w:i/>
                          <w:iCs/>
                          <w:color w:val="auto"/>
                          <w:sz w:val="22"/>
                        </w:rPr>
                      </w:pPr>
                      <w:r>
                        <w:rPr>
                          <w:i/>
                          <w:iCs/>
                          <w:color w:val="auto"/>
                          <w:sz w:val="22"/>
                        </w:rPr>
                        <w:t>Alongside chunky chips &amp; beer battered onion rings</w:t>
                      </w:r>
                    </w:p>
                    <w:p w14:paraId="018E35C2" w14:textId="77777777" w:rsidR="00185B10" w:rsidRDefault="00185B10" w:rsidP="001F02C9">
                      <w:pPr>
                        <w:jc w:val="center"/>
                        <w:rPr>
                          <w:i/>
                          <w:iCs/>
                          <w:color w:val="auto"/>
                          <w:sz w:val="22"/>
                        </w:rPr>
                      </w:pPr>
                    </w:p>
                    <w:p w14:paraId="6A20A226" w14:textId="43CD3593" w:rsidR="003745ED" w:rsidRPr="00A10948" w:rsidRDefault="006A4E68" w:rsidP="006A4E68">
                      <w:pPr>
                        <w:jc w:val="center"/>
                        <w:rPr>
                          <w:rFonts w:asciiTheme="majorHAnsi" w:hAnsiTheme="majorHAnsi"/>
                          <w:b/>
                          <w:bCs/>
                          <w:color w:val="FF0000"/>
                          <w:sz w:val="22"/>
                        </w:rPr>
                      </w:pPr>
                      <w:r w:rsidRPr="00A10948">
                        <w:rPr>
                          <w:i/>
                          <w:iCs/>
                          <w:color w:val="000000" w:themeColor="text1"/>
                          <w:sz w:val="22"/>
                        </w:rPr>
                        <w:t>More choices overleaf….</w:t>
                      </w:r>
                    </w:p>
                    <w:p w14:paraId="4649D117" w14:textId="7BFF8883" w:rsidR="003745ED" w:rsidRDefault="003745ED" w:rsidP="003745ED">
                      <w:pPr>
                        <w:jc w:val="center"/>
                        <w:rPr>
                          <w:i/>
                          <w:iCs/>
                          <w:color w:val="000000" w:themeColor="text1"/>
                          <w:sz w:val="24"/>
                          <w:szCs w:val="24"/>
                        </w:rPr>
                      </w:pPr>
                    </w:p>
                    <w:p w14:paraId="32396108" w14:textId="77777777" w:rsidR="003745ED" w:rsidRPr="00F8536A" w:rsidRDefault="003745ED" w:rsidP="003745ED">
                      <w:pPr>
                        <w:jc w:val="center"/>
                        <w:rPr>
                          <w:i/>
                          <w:iCs/>
                          <w:color w:val="000000" w:themeColor="text1"/>
                          <w:sz w:val="24"/>
                          <w:szCs w:val="24"/>
                        </w:rPr>
                      </w:pPr>
                    </w:p>
                    <w:p w14:paraId="5BDD0410" w14:textId="77777777" w:rsidR="003745ED" w:rsidRDefault="003745ED" w:rsidP="00EE04BF">
                      <w:pPr>
                        <w:jc w:val="center"/>
                        <w:rPr>
                          <w:i/>
                          <w:iCs/>
                          <w:color w:val="auto"/>
                          <w:sz w:val="22"/>
                        </w:rPr>
                      </w:pPr>
                    </w:p>
                    <w:p w14:paraId="07DCDC27" w14:textId="77777777" w:rsidR="003745ED" w:rsidRDefault="003745ED" w:rsidP="00EE04BF">
                      <w:pPr>
                        <w:jc w:val="center"/>
                        <w:rPr>
                          <w:i/>
                          <w:iCs/>
                          <w:color w:val="auto"/>
                          <w:sz w:val="22"/>
                        </w:rPr>
                      </w:pPr>
                    </w:p>
                    <w:p w14:paraId="762690F0" w14:textId="77777777" w:rsidR="003745ED" w:rsidRDefault="003745ED" w:rsidP="00EE04BF">
                      <w:pPr>
                        <w:jc w:val="center"/>
                        <w:rPr>
                          <w:i/>
                          <w:iCs/>
                          <w:color w:val="auto"/>
                          <w:sz w:val="22"/>
                        </w:rPr>
                      </w:pPr>
                    </w:p>
                    <w:p w14:paraId="6AB11552" w14:textId="77777777" w:rsidR="003745ED" w:rsidRPr="00EE04BF" w:rsidRDefault="003745ED" w:rsidP="00EE04BF">
                      <w:pPr>
                        <w:jc w:val="center"/>
                        <w:rPr>
                          <w:i/>
                          <w:iCs/>
                          <w:color w:val="000000" w:themeColor="text1"/>
                          <w:sz w:val="24"/>
                          <w:szCs w:val="24"/>
                        </w:rPr>
                      </w:pPr>
                    </w:p>
                    <w:p w14:paraId="588D4EFC" w14:textId="723E44A5" w:rsidR="00EE04BF" w:rsidRPr="00211ACB" w:rsidRDefault="00EE04BF" w:rsidP="00EE04BF">
                      <w:pPr>
                        <w:jc w:val="center"/>
                        <w:rPr>
                          <w:i/>
                          <w:iCs/>
                          <w:color w:val="FF0000"/>
                          <w:sz w:val="24"/>
                          <w:szCs w:val="24"/>
                        </w:rPr>
                      </w:pPr>
                    </w:p>
                    <w:p w14:paraId="5AC62BF6" w14:textId="77777777" w:rsidR="006F2B29" w:rsidRPr="006F2B29" w:rsidRDefault="006F2B29" w:rsidP="006F2B29">
                      <w:pPr>
                        <w:rPr>
                          <w:i/>
                          <w:iCs/>
                          <w:color w:val="FF0000"/>
                          <w:sz w:val="28"/>
                          <w:szCs w:val="28"/>
                        </w:rPr>
                      </w:pPr>
                    </w:p>
                    <w:p w14:paraId="129446A4" w14:textId="77777777" w:rsidR="006F2B29" w:rsidRDefault="006F2B29" w:rsidP="006219D2">
                      <w:pPr>
                        <w:jc w:val="center"/>
                        <w:rPr>
                          <w:i/>
                          <w:iCs/>
                          <w:color w:val="auto"/>
                          <w:sz w:val="24"/>
                          <w:szCs w:val="32"/>
                        </w:rPr>
                      </w:pPr>
                    </w:p>
                    <w:p w14:paraId="46E3BB47" w14:textId="0C046718" w:rsidR="006F2B29" w:rsidRPr="006F2B29" w:rsidRDefault="006F2B29" w:rsidP="006F2B29">
                      <w:pPr>
                        <w:rPr>
                          <w:i/>
                          <w:iCs/>
                          <w:color w:val="auto"/>
                          <w:sz w:val="28"/>
                          <w:szCs w:val="28"/>
                        </w:rPr>
                      </w:pPr>
                    </w:p>
                    <w:p w14:paraId="13A1CF17" w14:textId="77777777" w:rsidR="006F2B29" w:rsidRDefault="006F2B29" w:rsidP="006219D2">
                      <w:pPr>
                        <w:jc w:val="center"/>
                        <w:rPr>
                          <w:i/>
                          <w:iCs/>
                          <w:color w:val="auto"/>
                          <w:sz w:val="24"/>
                          <w:szCs w:val="32"/>
                        </w:rPr>
                      </w:pPr>
                    </w:p>
                    <w:p w14:paraId="25E55ADF" w14:textId="77777777" w:rsidR="006F2B29" w:rsidRDefault="006F2B29" w:rsidP="006F2B29">
                      <w:pPr>
                        <w:rPr>
                          <w:i/>
                          <w:iCs/>
                          <w:color w:val="auto"/>
                          <w:sz w:val="24"/>
                          <w:szCs w:val="32"/>
                        </w:rPr>
                      </w:pPr>
                    </w:p>
                    <w:p w14:paraId="42011B14" w14:textId="77777777" w:rsidR="006F2B29" w:rsidRDefault="006F2B29" w:rsidP="006219D2">
                      <w:pPr>
                        <w:jc w:val="center"/>
                        <w:rPr>
                          <w:i/>
                          <w:iCs/>
                          <w:color w:val="auto"/>
                          <w:sz w:val="24"/>
                          <w:szCs w:val="32"/>
                        </w:rPr>
                      </w:pPr>
                    </w:p>
                    <w:p w14:paraId="0AA459BC" w14:textId="77777777" w:rsidR="006F2B29" w:rsidRDefault="006F2B29" w:rsidP="006219D2">
                      <w:pPr>
                        <w:jc w:val="center"/>
                        <w:rPr>
                          <w:i/>
                          <w:iCs/>
                          <w:color w:val="auto"/>
                          <w:sz w:val="24"/>
                          <w:szCs w:val="32"/>
                        </w:rPr>
                      </w:pPr>
                    </w:p>
                    <w:p w14:paraId="232F9258" w14:textId="7A26EB64" w:rsidR="006F2B29" w:rsidRDefault="006F2B29" w:rsidP="006F2B29">
                      <w:pPr>
                        <w:rPr>
                          <w:i/>
                          <w:iCs/>
                          <w:color w:val="auto"/>
                          <w:sz w:val="24"/>
                          <w:szCs w:val="32"/>
                        </w:rPr>
                      </w:pPr>
                    </w:p>
                  </w:txbxContent>
                </v:textbox>
                <w10:wrap anchory="page"/>
              </v:shape>
            </w:pict>
          </mc:Fallback>
        </mc:AlternateContent>
      </w:r>
      <w:r w:rsidR="00A83F81">
        <w:rPr>
          <w:noProof/>
        </w:rPr>
        <mc:AlternateContent>
          <mc:Choice Requires="wps">
            <w:drawing>
              <wp:anchor distT="0" distB="0" distL="114300" distR="114300" simplePos="0" relativeHeight="251656192" behindDoc="1" locked="0" layoutInCell="1" allowOverlap="1" wp14:anchorId="17C30461" wp14:editId="0ACBA5D8">
                <wp:simplePos x="0" y="0"/>
                <wp:positionH relativeFrom="column">
                  <wp:posOffset>-640080</wp:posOffset>
                </wp:positionH>
                <wp:positionV relativeFrom="paragraph">
                  <wp:posOffset>-838200</wp:posOffset>
                </wp:positionV>
                <wp:extent cx="8107680" cy="10820400"/>
                <wp:effectExtent l="0" t="0" r="762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07680" cy="10820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239B0" id="Rectangle 1" o:spid="_x0000_s1026" style="position:absolute;margin-left:-50.4pt;margin-top:-66pt;width:638.4pt;height:8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" fillcolor="#f1f0f0 [3208]" stroked="f" strokeweight="1pt"/>
            </w:pict>
          </mc:Fallback>
        </mc:AlternateContent>
      </w:r>
      <w:r w:rsidR="0047126A">
        <w:t>`</w:t>
      </w:r>
    </w:p>
    <w:tbl>
      <w:tblPr>
        <w:tblW w:w="5336" w:type="pct"/>
        <w:tblLook w:val="0600" w:firstRow="0" w:lastRow="0" w:firstColumn="0" w:lastColumn="0" w:noHBand="1" w:noVBand="1"/>
      </w:tblPr>
      <w:tblGrid>
        <w:gridCol w:w="4963"/>
        <w:gridCol w:w="6563"/>
      </w:tblGrid>
      <w:tr w:rsidR="00C955AA" w14:paraId="486F0885" w14:textId="77777777" w:rsidTr="009465DF">
        <w:trPr>
          <w:trHeight w:val="12945"/>
        </w:trPr>
        <w:tc>
          <w:tcPr>
            <w:tcW w:w="2153" w:type="pct"/>
            <w:tcMar>
              <w:left w:w="288" w:type="dxa"/>
              <w:right w:w="115" w:type="dxa"/>
            </w:tcMar>
            <w:vAlign w:val="bottom"/>
          </w:tcPr>
          <w:p w14:paraId="49D782AF" w14:textId="4E9D7E82" w:rsidR="003C6701" w:rsidRPr="006F2B29" w:rsidRDefault="00000000" w:rsidP="006F2B29">
            <w:pPr>
              <w:pStyle w:val="TitleLowercase"/>
              <w:rPr>
                <w:rStyle w:val="SentenceCaseGoldSubtitle"/>
                <w:sz w:val="44"/>
                <w:szCs w:val="44"/>
              </w:rPr>
            </w:pPr>
            <w:sdt>
              <w:sdtPr>
                <w:rPr>
                  <w:sz w:val="44"/>
                  <w:szCs w:val="44"/>
                </w:rPr>
                <w:id w:val="-1017377959"/>
                <w:placeholder>
                  <w:docPart w:val="0B24955B81264271B6A8262DF623D604"/>
                </w:placeholder>
                <w15:appearance w15:val="hidden"/>
              </w:sdtPr>
              <w:sdtContent>
                <w:r w:rsidR="00934E3D">
                  <w:rPr>
                    <w:sz w:val="44"/>
                    <w:szCs w:val="44"/>
                  </w:rPr>
                  <w:t xml:space="preserve">    </w:t>
                </w:r>
                <w:r w:rsidR="006F2B29">
                  <w:rPr>
                    <w:sz w:val="44"/>
                    <w:szCs w:val="44"/>
                  </w:rPr>
                  <w:t xml:space="preserve">   </w:t>
                </w:r>
              </w:sdtContent>
            </w:sdt>
          </w:p>
          <w:p w14:paraId="6BBD508F" w14:textId="0E19C197" w:rsidR="00D47732" w:rsidRPr="00224C68" w:rsidRDefault="00D47732" w:rsidP="00541426">
            <w:pPr>
              <w:pStyle w:val="SectionTitlesLowercase"/>
            </w:pPr>
          </w:p>
        </w:tc>
        <w:tc>
          <w:tcPr>
            <w:tcW w:w="2847" w:type="pct"/>
            <w:vAlign w:val="bottom"/>
          </w:tcPr>
          <w:sdt>
            <w:sdtPr>
              <w:id w:val="1102457837"/>
              <w:placeholder>
                <w:docPart w:val="2C656E4EA8E04F0FB772740EA4837C11"/>
              </w:placeholder>
              <w15:appearance w15:val="hidden"/>
            </w:sdtPr>
            <w:sdtEndPr>
              <w:rPr>
                <w:sz w:val="28"/>
                <w:szCs w:val="22"/>
              </w:rPr>
            </w:sdtEndPr>
            <w:sdtContent>
              <w:p w14:paraId="40C53E56" w14:textId="0830ACD4" w:rsidR="00062839" w:rsidRPr="009465DF" w:rsidRDefault="00F8536A" w:rsidP="004D6D38">
                <w:pPr>
                  <w:pStyle w:val="SectionTitlesLowercase"/>
                </w:pPr>
                <w:r w:rsidRPr="006219D2">
                  <w:rPr>
                    <w:noProof/>
                    <w:sz w:val="44"/>
                    <w:szCs w:val="44"/>
                  </w:rPr>
                  <w:drawing>
                    <wp:anchor distT="0" distB="0" distL="114300" distR="114300" simplePos="0" relativeHeight="251656193" behindDoc="1" locked="0" layoutInCell="1" allowOverlap="1" wp14:anchorId="24B52131" wp14:editId="309BBADB">
                      <wp:simplePos x="0" y="0"/>
                      <wp:positionH relativeFrom="column">
                        <wp:posOffset>-3764280</wp:posOffset>
                      </wp:positionH>
                      <wp:positionV relativeFrom="paragraph">
                        <wp:posOffset>-833120</wp:posOffset>
                      </wp:positionV>
                      <wp:extent cx="8155940" cy="1078357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5940" cy="10783570"/>
                              </a:xfrm>
                              <a:prstGeom prst="rect">
                                <a:avLst/>
                              </a:prstGeom>
                            </pic:spPr>
                          </pic:pic>
                        </a:graphicData>
                      </a:graphic>
                      <wp14:sizeRelH relativeFrom="margin">
                        <wp14:pctWidth>0</wp14:pctWidth>
                      </wp14:sizeRelH>
                      <wp14:sizeRelV relativeFrom="margin">
                        <wp14:pctHeight>0</wp14:pctHeight>
                      </wp14:sizeRelV>
                    </wp:anchor>
                  </w:drawing>
                </w:r>
              </w:p>
              <w:p w14:paraId="773772E0" w14:textId="6B70BBC5" w:rsidR="000070C1" w:rsidRPr="000070C1" w:rsidRDefault="00000000" w:rsidP="000070C1">
                <w:pPr>
                  <w:pStyle w:val="SectionTitlesLowercase"/>
                  <w:rPr>
                    <w:sz w:val="28"/>
                    <w:szCs w:val="22"/>
                  </w:rPr>
                </w:pPr>
              </w:p>
            </w:sdtContent>
          </w:sdt>
          <w:p w14:paraId="58C9953C" w14:textId="3D210566" w:rsidR="00891DFF" w:rsidRPr="00A61686" w:rsidRDefault="00891DFF" w:rsidP="000070C1">
            <w:pPr>
              <w:rPr>
                <w:color w:val="auto"/>
                <w:sz w:val="24"/>
                <w:szCs w:val="32"/>
              </w:rPr>
            </w:pPr>
          </w:p>
        </w:tc>
      </w:tr>
    </w:tbl>
    <w:p w14:paraId="2572CCAD" w14:textId="6A774848" w:rsidR="00C33ACB" w:rsidRDefault="00C33ACB">
      <w:pPr>
        <w:sectPr w:rsidR="00C33ACB" w:rsidSect="00A0422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titlePg/>
          <w:docGrid w:linePitch="360"/>
        </w:sectPr>
      </w:pPr>
    </w:p>
    <w:p w14:paraId="4022D9C5" w14:textId="382DE00F" w:rsidR="002737EF" w:rsidRDefault="00141902">
      <w:r w:rsidRPr="00247C34">
        <w:rPr>
          <w:noProof/>
          <w:color w:val="auto"/>
          <w:sz w:val="24"/>
        </w:rPr>
        <w:lastRenderedPageBreak/>
        <mc:AlternateContent>
          <mc:Choice Requires="wps">
            <w:drawing>
              <wp:anchor distT="45720" distB="45720" distL="114300" distR="114300" simplePos="0" relativeHeight="251664387" behindDoc="0" locked="0" layoutInCell="1" allowOverlap="1" wp14:anchorId="1CB67840" wp14:editId="6222C289">
                <wp:simplePos x="0" y="0"/>
                <wp:positionH relativeFrom="margin">
                  <wp:posOffset>-342900</wp:posOffset>
                </wp:positionH>
                <wp:positionV relativeFrom="margin">
                  <wp:posOffset>-509270</wp:posOffset>
                </wp:positionV>
                <wp:extent cx="7561580" cy="98907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9890760"/>
                        </a:xfrm>
                        <a:prstGeom prst="rect">
                          <a:avLst/>
                        </a:prstGeom>
                        <a:noFill/>
                        <a:ln>
                          <a:noFill/>
                        </a:ln>
                        <a:effectLst/>
                      </wps:spPr>
                      <wps:txbx>
                        <w:txbxContent>
                          <w:p w14:paraId="181B2B06" w14:textId="77777777" w:rsidR="00185B10" w:rsidRPr="00A10948" w:rsidRDefault="001F02C9" w:rsidP="00185B10">
                            <w:pPr>
                              <w:pStyle w:val="SectionTitlesLowercase"/>
                              <w:jc w:val="center"/>
                              <w:rPr>
                                <w:rFonts w:eastAsiaTheme="minorHAnsi" w:cstheme="minorBidi"/>
                                <w:b/>
                                <w:bCs/>
                                <w:color w:val="793549" w:themeColor="accent3" w:themeShade="BF"/>
                                <w:szCs w:val="32"/>
                                <w:u w:val="single"/>
                              </w:rPr>
                            </w:pPr>
                            <w:r w:rsidRPr="00A10948">
                              <w:rPr>
                                <w:rFonts w:eastAsiaTheme="minorHAnsi" w:cstheme="minorBidi"/>
                                <w:b/>
                                <w:bCs/>
                                <w:color w:val="793549" w:themeColor="accent3" w:themeShade="BF"/>
                                <w:szCs w:val="32"/>
                                <w:u w:val="single"/>
                              </w:rPr>
                              <w:t>THE BOOT &amp; SHOE</w:t>
                            </w:r>
                          </w:p>
                          <w:p w14:paraId="1B5F970C" w14:textId="57F97570" w:rsidR="001F02C9" w:rsidRPr="00A10948" w:rsidRDefault="001F02C9" w:rsidP="00185B10">
                            <w:pPr>
                              <w:pStyle w:val="SectionTitlesLowercase"/>
                              <w:jc w:val="center"/>
                              <w:rPr>
                                <w:rFonts w:eastAsiaTheme="minorHAnsi" w:cstheme="minorBidi"/>
                                <w:b/>
                                <w:bCs/>
                                <w:color w:val="793549" w:themeColor="accent3" w:themeShade="BF"/>
                                <w:sz w:val="24"/>
                                <w:u w:val="single"/>
                              </w:rPr>
                            </w:pPr>
                            <w:r w:rsidRPr="00A10948">
                              <w:rPr>
                                <w:b/>
                                <w:bCs/>
                                <w:color w:val="FF0000"/>
                                <w:sz w:val="24"/>
                              </w:rPr>
                              <w:t>FRESH SALADS</w:t>
                            </w:r>
                          </w:p>
                          <w:p w14:paraId="54A1DE10" w14:textId="77777777" w:rsidR="001F02C9" w:rsidRPr="005E1230" w:rsidRDefault="001F02C9" w:rsidP="001F02C9">
                            <w:pPr>
                              <w:pStyle w:val="SectionTitlesLowercase"/>
                              <w:spacing w:before="0"/>
                              <w:jc w:val="center"/>
                              <w:rPr>
                                <w:rFonts w:asciiTheme="minorHAnsi" w:hAnsiTheme="minorHAnsi"/>
                                <w:i/>
                                <w:iCs/>
                                <w:color w:val="000000" w:themeColor="text1"/>
                                <w:sz w:val="22"/>
                                <w:szCs w:val="22"/>
                              </w:rPr>
                            </w:pPr>
                            <w:r w:rsidRPr="005E1230">
                              <w:rPr>
                                <w:rFonts w:asciiTheme="minorHAnsi" w:hAnsiTheme="minorHAnsi"/>
                                <w:i/>
                                <w:iCs/>
                                <w:color w:val="000000" w:themeColor="text1"/>
                                <w:sz w:val="22"/>
                                <w:szCs w:val="22"/>
                              </w:rPr>
                              <w:t xml:space="preserve">Grilled goats cheese topped with caramelized red onion marmalade </w:t>
                            </w:r>
                          </w:p>
                          <w:p w14:paraId="60D0E619" w14:textId="77777777" w:rsidR="001F02C9" w:rsidRPr="005E1230" w:rsidRDefault="001F02C9" w:rsidP="001F02C9">
                            <w:pPr>
                              <w:pStyle w:val="SectionTitlesLowercase"/>
                              <w:spacing w:before="0"/>
                              <w:jc w:val="center"/>
                              <w:rPr>
                                <w:rFonts w:asciiTheme="minorHAnsi" w:hAnsiTheme="minorHAnsi"/>
                                <w:i/>
                                <w:iCs/>
                                <w:color w:val="000000" w:themeColor="text1"/>
                                <w:sz w:val="22"/>
                                <w:szCs w:val="22"/>
                              </w:rPr>
                            </w:pPr>
                            <w:r w:rsidRPr="005E1230">
                              <w:rPr>
                                <w:rFonts w:asciiTheme="minorHAnsi" w:hAnsiTheme="minorHAnsi"/>
                                <w:i/>
                                <w:iCs/>
                                <w:color w:val="000000" w:themeColor="text1"/>
                                <w:sz w:val="22"/>
                                <w:szCs w:val="22"/>
                              </w:rPr>
                              <w:t xml:space="preserve">on a warm roasted vegetable &amp; new potato salad </w:t>
                            </w:r>
                          </w:p>
                          <w:p w14:paraId="49184890"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sidRPr="005E1230">
                              <w:rPr>
                                <w:rFonts w:asciiTheme="minorHAnsi" w:hAnsiTheme="minorHAnsi"/>
                                <w:i/>
                                <w:iCs/>
                                <w:color w:val="000000" w:themeColor="text1"/>
                                <w:sz w:val="22"/>
                                <w:szCs w:val="22"/>
                              </w:rPr>
                              <w:t>£17.00 GF/VEG</w:t>
                            </w:r>
                          </w:p>
                          <w:p w14:paraId="43A4A357" w14:textId="77777777" w:rsidR="001F02C9" w:rsidRDefault="001F02C9" w:rsidP="001F02C9">
                            <w:pPr>
                              <w:pStyle w:val="SectionTitlesLowercase"/>
                              <w:spacing w:before="0"/>
                              <w:jc w:val="center"/>
                              <w:rPr>
                                <w:rFonts w:asciiTheme="minorHAnsi" w:hAnsiTheme="minorHAnsi"/>
                                <w:i/>
                                <w:iCs/>
                                <w:color w:val="000000" w:themeColor="text1"/>
                                <w:sz w:val="22"/>
                                <w:szCs w:val="22"/>
                              </w:rPr>
                            </w:pPr>
                          </w:p>
                          <w:p w14:paraId="1E1B1115"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Warm smoked fillet of mackerel on a new potato &amp; watercress salad</w:t>
                            </w:r>
                          </w:p>
                          <w:p w14:paraId="0F6B0941"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Tossed in a horseradish &amp; lemon cream</w:t>
                            </w:r>
                          </w:p>
                          <w:p w14:paraId="184EC60D"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£18.00 GF</w:t>
                            </w:r>
                          </w:p>
                          <w:p w14:paraId="2110A67C" w14:textId="77777777" w:rsidR="001F02C9" w:rsidRDefault="001F02C9" w:rsidP="001F02C9">
                            <w:pPr>
                              <w:pStyle w:val="SectionTitlesLowercase"/>
                              <w:spacing w:before="0"/>
                              <w:jc w:val="center"/>
                              <w:rPr>
                                <w:rFonts w:asciiTheme="minorHAnsi" w:hAnsiTheme="minorHAnsi"/>
                                <w:i/>
                                <w:iCs/>
                                <w:color w:val="000000" w:themeColor="text1"/>
                                <w:sz w:val="22"/>
                                <w:szCs w:val="22"/>
                              </w:rPr>
                            </w:pPr>
                          </w:p>
                          <w:p w14:paraId="16CF9AA6" w14:textId="54C73674"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Hot confit</w:t>
                            </w:r>
                            <w:r w:rsidR="00841A5B">
                              <w:rPr>
                                <w:rFonts w:asciiTheme="minorHAnsi" w:hAnsiTheme="minorHAnsi"/>
                                <w:i/>
                                <w:iCs/>
                                <w:color w:val="000000" w:themeColor="text1"/>
                                <w:sz w:val="22"/>
                                <w:szCs w:val="22"/>
                              </w:rPr>
                              <w:t xml:space="preserve"> </w:t>
                            </w:r>
                            <w:r>
                              <w:rPr>
                                <w:rFonts w:asciiTheme="minorHAnsi" w:hAnsiTheme="minorHAnsi"/>
                                <w:i/>
                                <w:iCs/>
                                <w:color w:val="000000" w:themeColor="text1"/>
                                <w:sz w:val="22"/>
                                <w:szCs w:val="22"/>
                              </w:rPr>
                              <w:t>duck leg on a new potato, watermelon &amp; feta cheese salad</w:t>
                            </w:r>
                          </w:p>
                          <w:p w14:paraId="356C7D3D"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With honey &amp; lemon dressing</w:t>
                            </w:r>
                          </w:p>
                          <w:p w14:paraId="4569C136" w14:textId="2CFBC1D0" w:rsidR="001F02C9" w:rsidRDefault="001F02C9" w:rsidP="00185B10">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£20.00 GF</w:t>
                            </w:r>
                          </w:p>
                          <w:p w14:paraId="30953FE0" w14:textId="77777777" w:rsidR="00185B10" w:rsidRPr="00A10948" w:rsidRDefault="00185B10" w:rsidP="00185B10">
                            <w:pPr>
                              <w:pStyle w:val="SectionTitlesLowercase"/>
                              <w:spacing w:before="0"/>
                              <w:jc w:val="center"/>
                              <w:rPr>
                                <w:rFonts w:asciiTheme="minorHAnsi" w:hAnsiTheme="minorHAnsi"/>
                                <w:i/>
                                <w:iCs/>
                                <w:color w:val="000000" w:themeColor="text1"/>
                                <w:sz w:val="22"/>
                                <w:szCs w:val="22"/>
                              </w:rPr>
                            </w:pPr>
                          </w:p>
                          <w:p w14:paraId="512116EA" w14:textId="1CD25330" w:rsidR="001F02C9" w:rsidRPr="00A10948" w:rsidRDefault="001F02C9" w:rsidP="00AC78B9">
                            <w:pPr>
                              <w:ind w:left="4320"/>
                              <w:rPr>
                                <w:rFonts w:asciiTheme="majorHAnsi" w:hAnsiTheme="majorHAnsi"/>
                                <w:b/>
                                <w:bCs/>
                                <w:color w:val="FF0000"/>
                                <w:sz w:val="24"/>
                                <w:szCs w:val="24"/>
                              </w:rPr>
                            </w:pPr>
                            <w:r w:rsidRPr="00A10948">
                              <w:rPr>
                                <w:rFonts w:asciiTheme="majorHAnsi" w:hAnsiTheme="majorHAnsi"/>
                                <w:b/>
                                <w:bCs/>
                                <w:color w:val="FF0000"/>
                                <w:sz w:val="24"/>
                                <w:szCs w:val="24"/>
                              </w:rPr>
                              <w:t>CHILDRENS MENU</w:t>
                            </w:r>
                          </w:p>
                          <w:p w14:paraId="7D78E3D3" w14:textId="317556C8" w:rsidR="001F02C9" w:rsidRPr="009557EE" w:rsidRDefault="001F02C9" w:rsidP="001F02C9">
                            <w:pPr>
                              <w:ind w:left="2160"/>
                              <w:rPr>
                                <w:i/>
                                <w:iCs/>
                                <w:color w:val="auto"/>
                                <w:sz w:val="22"/>
                              </w:rPr>
                            </w:pPr>
                            <w:r>
                              <w:rPr>
                                <w:i/>
                                <w:iCs/>
                                <w:color w:val="auto"/>
                                <w:sz w:val="22"/>
                              </w:rPr>
                              <w:t xml:space="preserve">           Chicken nuggets served with baked beans &amp; chunky chips</w:t>
                            </w:r>
                            <w:r w:rsidR="00185B10">
                              <w:rPr>
                                <w:i/>
                                <w:iCs/>
                                <w:color w:val="auto"/>
                                <w:sz w:val="22"/>
                              </w:rPr>
                              <w:t xml:space="preserve"> £7.50</w:t>
                            </w:r>
                          </w:p>
                          <w:p w14:paraId="3824DDA7" w14:textId="3E51AB37" w:rsidR="001F02C9" w:rsidRDefault="001F02C9" w:rsidP="00185B10">
                            <w:pPr>
                              <w:ind w:left="4320" w:firstLine="720"/>
                              <w:rPr>
                                <w:i/>
                                <w:iCs/>
                                <w:color w:val="auto"/>
                                <w:sz w:val="22"/>
                              </w:rPr>
                            </w:pPr>
                          </w:p>
                          <w:p w14:paraId="7958321F" w14:textId="07E26250" w:rsidR="001F02C9" w:rsidRDefault="001F02C9" w:rsidP="001F02C9">
                            <w:pPr>
                              <w:ind w:left="2880" w:firstLine="720"/>
                              <w:rPr>
                                <w:i/>
                                <w:iCs/>
                                <w:color w:val="auto"/>
                                <w:sz w:val="22"/>
                              </w:rPr>
                            </w:pPr>
                            <w:r>
                              <w:rPr>
                                <w:i/>
                                <w:iCs/>
                                <w:color w:val="auto"/>
                                <w:sz w:val="22"/>
                              </w:rPr>
                              <w:t xml:space="preserve">   Jacket potato with cheese &amp; beans</w:t>
                            </w:r>
                            <w:r w:rsidR="00185B10">
                              <w:rPr>
                                <w:i/>
                                <w:iCs/>
                                <w:color w:val="auto"/>
                                <w:sz w:val="22"/>
                              </w:rPr>
                              <w:t xml:space="preserve"> £8.00</w:t>
                            </w:r>
                            <w:r>
                              <w:rPr>
                                <w:i/>
                                <w:iCs/>
                                <w:color w:val="auto"/>
                                <w:sz w:val="22"/>
                              </w:rPr>
                              <w:t xml:space="preserve"> GF</w:t>
                            </w:r>
                            <w:r w:rsidR="00185B10">
                              <w:rPr>
                                <w:i/>
                                <w:iCs/>
                                <w:color w:val="auto"/>
                                <w:sz w:val="22"/>
                              </w:rPr>
                              <w:t>/VEG</w:t>
                            </w:r>
                          </w:p>
                          <w:p w14:paraId="3E51AF72" w14:textId="36848360" w:rsidR="001F02C9" w:rsidRDefault="001F02C9" w:rsidP="00185B10">
                            <w:pPr>
                              <w:ind w:left="4320"/>
                              <w:rPr>
                                <w:i/>
                                <w:iCs/>
                                <w:color w:val="auto"/>
                                <w:sz w:val="22"/>
                              </w:rPr>
                            </w:pPr>
                            <w:r>
                              <w:rPr>
                                <w:i/>
                                <w:iCs/>
                                <w:color w:val="auto"/>
                                <w:sz w:val="22"/>
                              </w:rPr>
                              <w:t xml:space="preserve">                  </w:t>
                            </w:r>
                          </w:p>
                          <w:p w14:paraId="5EC48254" w14:textId="241BE4D6" w:rsidR="001F02C9" w:rsidRDefault="00185B10" w:rsidP="001F02C9">
                            <w:pPr>
                              <w:jc w:val="center"/>
                              <w:rPr>
                                <w:i/>
                                <w:iCs/>
                                <w:color w:val="auto"/>
                                <w:sz w:val="22"/>
                              </w:rPr>
                            </w:pPr>
                            <w:r>
                              <w:rPr>
                                <w:i/>
                                <w:iCs/>
                                <w:color w:val="auto"/>
                                <w:sz w:val="22"/>
                              </w:rPr>
                              <w:t>Small battered haddock with chunky chips &amp; garden peas £9.50</w:t>
                            </w:r>
                          </w:p>
                          <w:p w14:paraId="32684A9D" w14:textId="77777777" w:rsidR="00185B10" w:rsidRDefault="00185B10" w:rsidP="001F02C9">
                            <w:pPr>
                              <w:jc w:val="center"/>
                              <w:rPr>
                                <w:i/>
                                <w:iCs/>
                                <w:color w:val="auto"/>
                                <w:sz w:val="22"/>
                              </w:rPr>
                            </w:pPr>
                          </w:p>
                          <w:p w14:paraId="233DFEAC" w14:textId="3FA6DF0E" w:rsidR="00185B10" w:rsidRDefault="00185B10" w:rsidP="001F02C9">
                            <w:pPr>
                              <w:jc w:val="center"/>
                              <w:rPr>
                                <w:i/>
                                <w:iCs/>
                                <w:color w:val="auto"/>
                                <w:sz w:val="22"/>
                              </w:rPr>
                            </w:pPr>
                            <w:r>
                              <w:rPr>
                                <w:i/>
                                <w:iCs/>
                                <w:color w:val="auto"/>
                                <w:sz w:val="22"/>
                              </w:rPr>
                              <w:t>Cheese burger with chunky chips and salad £8.00</w:t>
                            </w:r>
                          </w:p>
                          <w:p w14:paraId="113C4E98" w14:textId="7068193C" w:rsidR="00185B10" w:rsidRPr="00A10948" w:rsidRDefault="00185B10" w:rsidP="00185B10">
                            <w:pPr>
                              <w:pStyle w:val="SectionTitlesLowercase"/>
                              <w:jc w:val="center"/>
                              <w:rPr>
                                <w:b/>
                                <w:bCs/>
                                <w:color w:val="FF0000"/>
                                <w:sz w:val="24"/>
                              </w:rPr>
                            </w:pPr>
                            <w:r w:rsidRPr="00A10948">
                              <w:rPr>
                                <w:b/>
                                <w:bCs/>
                                <w:color w:val="FF0000"/>
                                <w:sz w:val="24"/>
                              </w:rPr>
                              <w:t>SANDWICHES</w:t>
                            </w:r>
                          </w:p>
                          <w:p w14:paraId="4BCC74E3" w14:textId="7DE3F04B" w:rsidR="00185B10" w:rsidRPr="00A10948" w:rsidRDefault="00185B10" w:rsidP="00185B10">
                            <w:pPr>
                              <w:pStyle w:val="SectionTitlesLowercase"/>
                              <w:spacing w:before="0"/>
                              <w:jc w:val="center"/>
                              <w:rPr>
                                <w:rFonts w:eastAsiaTheme="minorHAnsi" w:cstheme="minorBidi"/>
                                <w:b/>
                                <w:bCs/>
                                <w:color w:val="793549" w:themeColor="accent3" w:themeShade="BF"/>
                                <w:sz w:val="22"/>
                                <w:szCs w:val="22"/>
                                <w:u w:val="single"/>
                              </w:rPr>
                            </w:pPr>
                            <w:r w:rsidRPr="00A10948">
                              <w:rPr>
                                <w:rFonts w:eastAsiaTheme="minorHAnsi" w:cstheme="minorBidi"/>
                                <w:b/>
                                <w:bCs/>
                                <w:color w:val="793549" w:themeColor="accent3" w:themeShade="BF"/>
                                <w:sz w:val="22"/>
                                <w:szCs w:val="22"/>
                                <w:u w:val="single"/>
                              </w:rPr>
                              <w:t>ONLY SERVED 12-2.30p</w:t>
                            </w:r>
                            <w:r w:rsidR="00AC78B9" w:rsidRPr="00A10948">
                              <w:rPr>
                                <w:rFonts w:eastAsiaTheme="minorHAnsi" w:cstheme="minorBidi"/>
                                <w:b/>
                                <w:bCs/>
                                <w:color w:val="793549" w:themeColor="accent3" w:themeShade="BF"/>
                                <w:sz w:val="22"/>
                                <w:szCs w:val="22"/>
                                <w:u w:val="single"/>
                              </w:rPr>
                              <w:t>m</w:t>
                            </w:r>
                          </w:p>
                          <w:p w14:paraId="3D8336B1" w14:textId="77777777" w:rsidR="00AC78B9" w:rsidRDefault="00AC78B9" w:rsidP="00185B10">
                            <w:pPr>
                              <w:pStyle w:val="SectionTitlesLowercase"/>
                              <w:spacing w:before="0"/>
                              <w:jc w:val="center"/>
                              <w:rPr>
                                <w:rFonts w:asciiTheme="minorHAnsi" w:eastAsiaTheme="minorHAnsi" w:hAnsiTheme="minorHAnsi" w:cstheme="minorBidi"/>
                                <w:b/>
                                <w:bCs/>
                                <w:color w:val="793549" w:themeColor="accent3" w:themeShade="BF"/>
                                <w:sz w:val="22"/>
                                <w:szCs w:val="22"/>
                                <w:u w:val="single"/>
                              </w:rPr>
                            </w:pPr>
                          </w:p>
                          <w:p w14:paraId="7A64145C" w14:textId="7E7639BB"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Roast beef, salad leaves, plum tomato, horseradish sauce</w:t>
                            </w:r>
                          </w:p>
                          <w:p w14:paraId="27695A9F" w14:textId="73555F30"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Served in a freshly baked ciabatta £9.00</w:t>
                            </w:r>
                          </w:p>
                          <w:p w14:paraId="464F9391" w14:textId="77777777" w:rsidR="00AC78B9" w:rsidRDefault="00AC78B9" w:rsidP="00185B10">
                            <w:pPr>
                              <w:pStyle w:val="SectionTitlesLowercase"/>
                              <w:spacing w:before="0"/>
                              <w:jc w:val="center"/>
                              <w:rPr>
                                <w:rFonts w:asciiTheme="minorHAnsi" w:hAnsiTheme="minorHAnsi"/>
                                <w:i/>
                                <w:iCs/>
                                <w:color w:val="auto"/>
                                <w:sz w:val="22"/>
                              </w:rPr>
                            </w:pPr>
                          </w:p>
                          <w:p w14:paraId="3BC07092" w14:textId="479A2476"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ABLT – Smoked bacon, avocado, plum tomato, lettuce</w:t>
                            </w:r>
                          </w:p>
                          <w:p w14:paraId="5B8E5A01" w14:textId="1AA0FBB5"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Served in toasted thick white bread with mayonnaise £8.50</w:t>
                            </w:r>
                          </w:p>
                          <w:p w14:paraId="688DA35D" w14:textId="77777777" w:rsidR="00AC78B9" w:rsidRDefault="00AC78B9" w:rsidP="00185B10">
                            <w:pPr>
                              <w:pStyle w:val="SectionTitlesLowercase"/>
                              <w:spacing w:before="0"/>
                              <w:jc w:val="center"/>
                              <w:rPr>
                                <w:rFonts w:asciiTheme="minorHAnsi" w:hAnsiTheme="minorHAnsi"/>
                                <w:i/>
                                <w:iCs/>
                                <w:color w:val="auto"/>
                                <w:sz w:val="22"/>
                              </w:rPr>
                            </w:pPr>
                          </w:p>
                          <w:p w14:paraId="346CBE59" w14:textId="5A2E51FB"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Caprese salad – Sliced tomato, mozzarella, basil oil, sea salt flakes</w:t>
                            </w:r>
                          </w:p>
                          <w:p w14:paraId="6AF237EF" w14:textId="755DFBB4"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Served in a freshly baked ciabatta £8.50 VEG</w:t>
                            </w:r>
                          </w:p>
                          <w:p w14:paraId="318AD113" w14:textId="77777777" w:rsidR="00AC78B9" w:rsidRDefault="00AC78B9" w:rsidP="00185B10">
                            <w:pPr>
                              <w:pStyle w:val="SectionTitlesLowercase"/>
                              <w:spacing w:before="0"/>
                              <w:jc w:val="center"/>
                              <w:rPr>
                                <w:rFonts w:asciiTheme="minorHAnsi" w:hAnsiTheme="minorHAnsi"/>
                                <w:i/>
                                <w:iCs/>
                                <w:color w:val="auto"/>
                                <w:sz w:val="22"/>
                              </w:rPr>
                            </w:pPr>
                          </w:p>
                          <w:p w14:paraId="1654A509" w14:textId="7D85D6CD"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Cajun – Spiced chicken, mayonnaise, salad leaves</w:t>
                            </w:r>
                          </w:p>
                          <w:p w14:paraId="7F4332F7" w14:textId="43BB8AA4"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Served in a freshly baked baguette £8.50</w:t>
                            </w:r>
                          </w:p>
                          <w:p w14:paraId="1C2AAE65" w14:textId="77777777" w:rsidR="00AC78B9" w:rsidRDefault="00AC78B9" w:rsidP="00185B10">
                            <w:pPr>
                              <w:pStyle w:val="SectionTitlesLowercase"/>
                              <w:spacing w:before="0"/>
                              <w:jc w:val="center"/>
                              <w:rPr>
                                <w:rFonts w:asciiTheme="minorHAnsi" w:hAnsiTheme="minorHAnsi"/>
                                <w:i/>
                                <w:iCs/>
                                <w:color w:val="auto"/>
                                <w:sz w:val="22"/>
                              </w:rPr>
                            </w:pPr>
                          </w:p>
                          <w:p w14:paraId="097F0D31" w14:textId="0660D8BC"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All served alongside vegetable crisps &amp; a dressed salad</w:t>
                            </w:r>
                          </w:p>
                          <w:p w14:paraId="13BCD954" w14:textId="152630F2" w:rsidR="001F02C9" w:rsidRPr="00AC78B9" w:rsidRDefault="00AC78B9" w:rsidP="00AC78B9">
                            <w:pPr>
                              <w:pStyle w:val="SectionTitlesLowercase"/>
                              <w:spacing w:before="0"/>
                              <w:jc w:val="center"/>
                              <w:rPr>
                                <w:rFonts w:asciiTheme="minorHAnsi" w:hAnsiTheme="minorHAnsi"/>
                                <w:i/>
                                <w:iCs/>
                                <w:color w:val="auto"/>
                                <w:sz w:val="22"/>
                              </w:rPr>
                            </w:pPr>
                            <w:r>
                              <w:rPr>
                                <w:rFonts w:asciiTheme="minorHAnsi" w:hAnsiTheme="minorHAnsi"/>
                                <w:i/>
                                <w:iCs/>
                                <w:color w:val="auto"/>
                                <w:sz w:val="22"/>
                              </w:rPr>
                              <w:t>Available GF as a salad instead of the bread</w:t>
                            </w:r>
                          </w:p>
                          <w:p w14:paraId="05DC31A6" w14:textId="77777777" w:rsidR="001F02C9" w:rsidRPr="00A10948" w:rsidRDefault="001F02C9" w:rsidP="001F02C9">
                            <w:pPr>
                              <w:ind w:left="4320"/>
                              <w:rPr>
                                <w:rFonts w:asciiTheme="majorHAnsi" w:hAnsiTheme="majorHAnsi"/>
                                <w:b/>
                                <w:bCs/>
                                <w:color w:val="auto"/>
                                <w:sz w:val="22"/>
                              </w:rPr>
                            </w:pPr>
                          </w:p>
                          <w:p w14:paraId="4A7B9B7E" w14:textId="54D91565" w:rsidR="001F02C9" w:rsidRPr="00A10948" w:rsidRDefault="001F02C9" w:rsidP="00AC78B9">
                            <w:pPr>
                              <w:ind w:left="4320"/>
                              <w:rPr>
                                <w:rFonts w:asciiTheme="majorHAnsi" w:hAnsiTheme="majorHAnsi"/>
                                <w:b/>
                                <w:bCs/>
                                <w:color w:val="FF0000"/>
                                <w:sz w:val="24"/>
                                <w:szCs w:val="24"/>
                              </w:rPr>
                            </w:pPr>
                            <w:r w:rsidRPr="00A10948">
                              <w:rPr>
                                <w:rFonts w:asciiTheme="majorHAnsi" w:hAnsiTheme="majorHAnsi"/>
                                <w:b/>
                                <w:bCs/>
                                <w:color w:val="FF0000"/>
                                <w:sz w:val="24"/>
                                <w:szCs w:val="24"/>
                              </w:rPr>
                              <w:t xml:space="preserve">    </w:t>
                            </w:r>
                            <w:r w:rsidR="00A10948" w:rsidRPr="00A10948">
                              <w:rPr>
                                <w:rFonts w:asciiTheme="majorHAnsi" w:hAnsiTheme="majorHAnsi"/>
                                <w:b/>
                                <w:bCs/>
                                <w:color w:val="FF0000"/>
                                <w:sz w:val="24"/>
                                <w:szCs w:val="24"/>
                              </w:rPr>
                              <w:t xml:space="preserve">      </w:t>
                            </w:r>
                            <w:r w:rsidRPr="00A10948">
                              <w:rPr>
                                <w:rFonts w:asciiTheme="majorHAnsi" w:hAnsiTheme="majorHAnsi"/>
                                <w:b/>
                                <w:bCs/>
                                <w:color w:val="FF0000"/>
                                <w:sz w:val="24"/>
                                <w:szCs w:val="24"/>
                              </w:rPr>
                              <w:t>SIDE DISHES</w:t>
                            </w:r>
                          </w:p>
                          <w:p w14:paraId="3A848A16" w14:textId="77777777" w:rsidR="001F02C9" w:rsidRPr="00A10948" w:rsidRDefault="001F02C9" w:rsidP="001F02C9">
                            <w:pPr>
                              <w:ind w:left="4320"/>
                              <w:rPr>
                                <w:i/>
                                <w:iCs/>
                                <w:color w:val="auto"/>
                                <w:sz w:val="22"/>
                              </w:rPr>
                            </w:pPr>
                            <w:r w:rsidRPr="00A10948">
                              <w:rPr>
                                <w:i/>
                                <w:iCs/>
                                <w:color w:val="auto"/>
                                <w:sz w:val="22"/>
                              </w:rPr>
                              <w:t xml:space="preserve">        Chunky chips £4.50</w:t>
                            </w:r>
                          </w:p>
                          <w:p w14:paraId="09B250C0" w14:textId="77777777" w:rsidR="001F02C9" w:rsidRPr="00A10948" w:rsidRDefault="001F02C9" w:rsidP="001F02C9">
                            <w:pPr>
                              <w:rPr>
                                <w:i/>
                                <w:iCs/>
                                <w:color w:val="auto"/>
                                <w:sz w:val="22"/>
                              </w:rPr>
                            </w:pPr>
                            <w:r w:rsidRPr="00A10948">
                              <w:rPr>
                                <w:i/>
                                <w:iCs/>
                                <w:color w:val="auto"/>
                                <w:sz w:val="22"/>
                              </w:rPr>
                              <w:tab/>
                            </w:r>
                            <w:r w:rsidRPr="00A10948">
                              <w:rPr>
                                <w:i/>
                                <w:iCs/>
                                <w:color w:val="auto"/>
                                <w:sz w:val="22"/>
                              </w:rPr>
                              <w:tab/>
                            </w:r>
                            <w:r w:rsidRPr="00A10948">
                              <w:rPr>
                                <w:i/>
                                <w:iCs/>
                                <w:color w:val="auto"/>
                                <w:sz w:val="22"/>
                              </w:rPr>
                              <w:tab/>
                            </w:r>
                            <w:r w:rsidRPr="00A10948">
                              <w:rPr>
                                <w:i/>
                                <w:iCs/>
                                <w:color w:val="auto"/>
                                <w:sz w:val="22"/>
                              </w:rPr>
                              <w:tab/>
                            </w:r>
                            <w:r w:rsidRPr="00A10948">
                              <w:rPr>
                                <w:i/>
                                <w:iCs/>
                                <w:color w:val="auto"/>
                                <w:sz w:val="22"/>
                              </w:rPr>
                              <w:tab/>
                              <w:t xml:space="preserve">           Beer battered onion rings £5.00</w:t>
                            </w:r>
                          </w:p>
                          <w:p w14:paraId="18D098AA" w14:textId="77777777" w:rsidR="001F02C9" w:rsidRPr="00A10948" w:rsidRDefault="001F02C9" w:rsidP="001F02C9">
                            <w:pPr>
                              <w:ind w:left="4320"/>
                              <w:rPr>
                                <w:i/>
                                <w:iCs/>
                                <w:color w:val="auto"/>
                                <w:sz w:val="22"/>
                              </w:rPr>
                            </w:pPr>
                            <w:r w:rsidRPr="00A10948">
                              <w:rPr>
                                <w:i/>
                                <w:iCs/>
                                <w:color w:val="auto"/>
                                <w:sz w:val="22"/>
                              </w:rPr>
                              <w:t xml:space="preserve">    Fresh vegetables £4.00 GF</w:t>
                            </w:r>
                          </w:p>
                          <w:p w14:paraId="157D6D1B" w14:textId="77777777" w:rsidR="001F02C9" w:rsidRPr="00A10948" w:rsidRDefault="001F02C9" w:rsidP="001F02C9">
                            <w:pPr>
                              <w:ind w:left="4320"/>
                              <w:rPr>
                                <w:i/>
                                <w:iCs/>
                                <w:color w:val="auto"/>
                                <w:sz w:val="22"/>
                              </w:rPr>
                            </w:pPr>
                            <w:r w:rsidRPr="00A10948">
                              <w:rPr>
                                <w:i/>
                                <w:iCs/>
                                <w:color w:val="auto"/>
                                <w:sz w:val="22"/>
                              </w:rPr>
                              <w:t xml:space="preserve">      Garlic Ciabatta £3.50</w:t>
                            </w:r>
                          </w:p>
                          <w:p w14:paraId="07CF52E5" w14:textId="77777777" w:rsidR="001F02C9" w:rsidRPr="00A10948" w:rsidRDefault="001F02C9" w:rsidP="001F02C9">
                            <w:pPr>
                              <w:ind w:left="3600"/>
                              <w:rPr>
                                <w:i/>
                                <w:iCs/>
                                <w:color w:val="auto"/>
                                <w:sz w:val="22"/>
                              </w:rPr>
                            </w:pPr>
                            <w:r w:rsidRPr="00A10948">
                              <w:rPr>
                                <w:i/>
                                <w:iCs/>
                                <w:color w:val="auto"/>
                                <w:sz w:val="22"/>
                              </w:rPr>
                              <w:t xml:space="preserve">          Garlic ciabatta with cheese £4.50</w:t>
                            </w:r>
                          </w:p>
                          <w:p w14:paraId="37ABC381" w14:textId="77777777" w:rsidR="001F02C9" w:rsidRPr="00A10948" w:rsidRDefault="001F02C9" w:rsidP="001F02C9">
                            <w:pPr>
                              <w:ind w:left="4320"/>
                              <w:rPr>
                                <w:i/>
                                <w:iCs/>
                                <w:color w:val="auto"/>
                                <w:sz w:val="22"/>
                              </w:rPr>
                            </w:pPr>
                            <w:r w:rsidRPr="00A10948">
                              <w:rPr>
                                <w:i/>
                                <w:iCs/>
                                <w:color w:val="auto"/>
                                <w:sz w:val="22"/>
                              </w:rPr>
                              <w:t xml:space="preserve">        Side salad £3.00 GF</w:t>
                            </w:r>
                          </w:p>
                          <w:p w14:paraId="5377FB10" w14:textId="77777777" w:rsidR="001F02C9" w:rsidRDefault="001F02C9" w:rsidP="001F02C9">
                            <w:pPr>
                              <w:ind w:left="4320"/>
                              <w:rPr>
                                <w:i/>
                                <w:iCs/>
                                <w:color w:val="auto"/>
                                <w:sz w:val="22"/>
                              </w:rPr>
                            </w:pPr>
                            <w:r w:rsidRPr="00A10948">
                              <w:rPr>
                                <w:i/>
                                <w:iCs/>
                                <w:color w:val="auto"/>
                                <w:sz w:val="22"/>
                              </w:rPr>
                              <w:t xml:space="preserve">      Cajun slaw £2.00 GF</w:t>
                            </w:r>
                          </w:p>
                          <w:p w14:paraId="77F46AB8" w14:textId="77777777" w:rsidR="00A10948" w:rsidRPr="00DF3475" w:rsidRDefault="00A10948" w:rsidP="00A10948">
                            <w:pPr>
                              <w:ind w:left="4320"/>
                              <w:rPr>
                                <w:i/>
                                <w:iCs/>
                                <w:color w:val="auto"/>
                                <w:sz w:val="16"/>
                                <w:szCs w:val="16"/>
                              </w:rPr>
                            </w:pPr>
                          </w:p>
                          <w:p w14:paraId="5EF3B330" w14:textId="77777777" w:rsidR="00A10948" w:rsidRDefault="00A10948" w:rsidP="00A10948">
                            <w:pPr>
                              <w:jc w:val="center"/>
                              <w:rPr>
                                <w:i/>
                                <w:iCs/>
                                <w:color w:val="auto"/>
                                <w:sz w:val="16"/>
                                <w:szCs w:val="16"/>
                              </w:rPr>
                            </w:pPr>
                            <w:r w:rsidRPr="00DF3475">
                              <w:rPr>
                                <w:i/>
                                <w:iCs/>
                                <w:color w:val="auto"/>
                                <w:sz w:val="16"/>
                                <w:szCs w:val="16"/>
                              </w:rPr>
                              <w:t>We take every care &amp; attention to identify the allergens that are in our ingredients, but we cannot guarantee that our food is 100% allergen free, due to the risk of cross contamination of trace allergens during the preparation processes. This includes items that are cooked in our deep fat fryers where ingredients that include gluten have also been cooked. Please check every item including accompanying dishes</w:t>
                            </w:r>
                            <w:r>
                              <w:rPr>
                                <w:i/>
                                <w:iCs/>
                                <w:color w:val="auto"/>
                                <w:sz w:val="16"/>
                                <w:szCs w:val="16"/>
                              </w:rPr>
                              <w:t xml:space="preserve">. </w:t>
                            </w:r>
                          </w:p>
                          <w:p w14:paraId="093387E1" w14:textId="5E32D3C9" w:rsidR="00A10948" w:rsidRPr="00DF3475" w:rsidRDefault="00A10948" w:rsidP="00A10948">
                            <w:pPr>
                              <w:jc w:val="center"/>
                              <w:rPr>
                                <w:i/>
                                <w:iCs/>
                                <w:color w:val="auto"/>
                                <w:sz w:val="16"/>
                                <w:szCs w:val="16"/>
                              </w:rPr>
                            </w:pPr>
                            <w:r w:rsidRPr="00DF3475">
                              <w:rPr>
                                <w:i/>
                                <w:iCs/>
                                <w:color w:val="auto"/>
                                <w:sz w:val="16"/>
                                <w:szCs w:val="16"/>
                              </w:rPr>
                              <w:t>VEG- Vegetarian / V- Vegan / GF- Gluten Free</w:t>
                            </w:r>
                          </w:p>
                          <w:p w14:paraId="210B2C00" w14:textId="18F08534" w:rsidR="00A10948" w:rsidRPr="00A10948" w:rsidRDefault="00A10948" w:rsidP="00A10948">
                            <w:pPr>
                              <w:rPr>
                                <w:i/>
                                <w:iCs/>
                                <w:color w:val="auto"/>
                                <w:sz w:val="16"/>
                                <w:szCs w:val="16"/>
                              </w:rPr>
                            </w:pPr>
                          </w:p>
                          <w:p w14:paraId="09F6DF12" w14:textId="5E418CE1" w:rsidR="001F02C9" w:rsidRDefault="001F02C9" w:rsidP="00AC78B9">
                            <w:pPr>
                              <w:ind w:left="4320"/>
                              <w:rPr>
                                <w:i/>
                                <w:iCs/>
                                <w:color w:val="auto"/>
                                <w:sz w:val="22"/>
                              </w:rPr>
                            </w:pPr>
                            <w:r>
                              <w:rPr>
                                <w:i/>
                                <w:iCs/>
                                <w:color w:val="auto"/>
                                <w:sz w:val="22"/>
                              </w:rPr>
                              <w:t xml:space="preserve">            </w:t>
                            </w:r>
                          </w:p>
                          <w:p w14:paraId="33484FEF" w14:textId="77777777" w:rsidR="001F02C9" w:rsidRPr="00514E00" w:rsidRDefault="001F02C9" w:rsidP="001F02C9">
                            <w:pPr>
                              <w:rPr>
                                <w:i/>
                                <w:iCs/>
                                <w:color w:val="auto"/>
                                <w:sz w:val="20"/>
                                <w:szCs w:val="24"/>
                              </w:rPr>
                            </w:pPr>
                          </w:p>
                          <w:p w14:paraId="77B76654" w14:textId="77777777" w:rsidR="001F02C9" w:rsidRDefault="001F02C9" w:rsidP="001F02C9">
                            <w:pPr>
                              <w:jc w:val="center"/>
                              <w:rPr>
                                <w:rFonts w:asciiTheme="majorHAnsi" w:hAnsiTheme="majorHAnsi"/>
                                <w:b/>
                                <w:bCs/>
                                <w:color w:val="FF0000"/>
                                <w:sz w:val="24"/>
                                <w:szCs w:val="24"/>
                              </w:rPr>
                            </w:pPr>
                          </w:p>
                          <w:p w14:paraId="75330A72" w14:textId="77777777" w:rsidR="001F02C9" w:rsidRPr="001F02C9" w:rsidRDefault="001F02C9" w:rsidP="001F02C9">
                            <w:pPr>
                              <w:jc w:val="center"/>
                              <w:rPr>
                                <w:rFonts w:asciiTheme="majorHAnsi" w:hAnsiTheme="majorHAnsi"/>
                                <w:b/>
                                <w:bCs/>
                                <w:color w:val="FF0000"/>
                                <w:sz w:val="24"/>
                                <w:szCs w:val="24"/>
                              </w:rPr>
                            </w:pPr>
                          </w:p>
                          <w:p w14:paraId="50BEB72E" w14:textId="69B7E5E2" w:rsidR="00141902" w:rsidRPr="001F02C9" w:rsidRDefault="00141902" w:rsidP="001F02C9">
                            <w:pPr>
                              <w:rPr>
                                <w:b/>
                                <w:bCs/>
                                <w:color w:val="auto"/>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67840" id="_x0000_s1027" type="#_x0000_t202" style="position:absolute;margin-left:-27pt;margin-top:-40.1pt;width:595.4pt;height:778.8pt;z-index:2516643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" filled="f" stroked="f">
                <v:textbox>
                  <w:txbxContent>
                    <w:p w14:paraId="181B2B06" w14:textId="77777777" w:rsidR="00185B10" w:rsidRPr="00A10948" w:rsidRDefault="001F02C9" w:rsidP="00185B10">
                      <w:pPr>
                        <w:pStyle w:val="SectionTitlesLowercase"/>
                        <w:jc w:val="center"/>
                        <w:rPr>
                          <w:rFonts w:eastAsiaTheme="minorHAnsi" w:cstheme="minorBidi"/>
                          <w:b/>
                          <w:bCs/>
                          <w:color w:val="793549" w:themeColor="accent3" w:themeShade="BF"/>
                          <w:szCs w:val="32"/>
                          <w:u w:val="single"/>
                        </w:rPr>
                      </w:pPr>
                      <w:r w:rsidRPr="00A10948">
                        <w:rPr>
                          <w:rFonts w:eastAsiaTheme="minorHAnsi" w:cstheme="minorBidi"/>
                          <w:b/>
                          <w:bCs/>
                          <w:color w:val="793549" w:themeColor="accent3" w:themeShade="BF"/>
                          <w:szCs w:val="32"/>
                          <w:u w:val="single"/>
                        </w:rPr>
                        <w:t>THE BOOT &amp; SHOE</w:t>
                      </w:r>
                    </w:p>
                    <w:p w14:paraId="1B5F970C" w14:textId="57F97570" w:rsidR="001F02C9" w:rsidRPr="00A10948" w:rsidRDefault="001F02C9" w:rsidP="00185B10">
                      <w:pPr>
                        <w:pStyle w:val="SectionTitlesLowercase"/>
                        <w:jc w:val="center"/>
                        <w:rPr>
                          <w:rFonts w:eastAsiaTheme="minorHAnsi" w:cstheme="minorBidi"/>
                          <w:b/>
                          <w:bCs/>
                          <w:color w:val="793549" w:themeColor="accent3" w:themeShade="BF"/>
                          <w:sz w:val="24"/>
                          <w:u w:val="single"/>
                        </w:rPr>
                      </w:pPr>
                      <w:r w:rsidRPr="00A10948">
                        <w:rPr>
                          <w:b/>
                          <w:bCs/>
                          <w:color w:val="FF0000"/>
                          <w:sz w:val="24"/>
                        </w:rPr>
                        <w:t>FRESH SALADS</w:t>
                      </w:r>
                    </w:p>
                    <w:p w14:paraId="54A1DE10" w14:textId="77777777" w:rsidR="001F02C9" w:rsidRPr="005E1230" w:rsidRDefault="001F02C9" w:rsidP="001F02C9">
                      <w:pPr>
                        <w:pStyle w:val="SectionTitlesLowercase"/>
                        <w:spacing w:before="0"/>
                        <w:jc w:val="center"/>
                        <w:rPr>
                          <w:rFonts w:asciiTheme="minorHAnsi" w:hAnsiTheme="minorHAnsi"/>
                          <w:i/>
                          <w:iCs/>
                          <w:color w:val="000000" w:themeColor="text1"/>
                          <w:sz w:val="22"/>
                          <w:szCs w:val="22"/>
                        </w:rPr>
                      </w:pPr>
                      <w:r w:rsidRPr="005E1230">
                        <w:rPr>
                          <w:rFonts w:asciiTheme="minorHAnsi" w:hAnsiTheme="minorHAnsi"/>
                          <w:i/>
                          <w:iCs/>
                          <w:color w:val="000000" w:themeColor="text1"/>
                          <w:sz w:val="22"/>
                          <w:szCs w:val="22"/>
                        </w:rPr>
                        <w:t xml:space="preserve">Grilled goats cheese topped with caramelized red onion marmalade </w:t>
                      </w:r>
                    </w:p>
                    <w:p w14:paraId="60D0E619" w14:textId="77777777" w:rsidR="001F02C9" w:rsidRPr="005E1230" w:rsidRDefault="001F02C9" w:rsidP="001F02C9">
                      <w:pPr>
                        <w:pStyle w:val="SectionTitlesLowercase"/>
                        <w:spacing w:before="0"/>
                        <w:jc w:val="center"/>
                        <w:rPr>
                          <w:rFonts w:asciiTheme="minorHAnsi" w:hAnsiTheme="minorHAnsi"/>
                          <w:i/>
                          <w:iCs/>
                          <w:color w:val="000000" w:themeColor="text1"/>
                          <w:sz w:val="22"/>
                          <w:szCs w:val="22"/>
                        </w:rPr>
                      </w:pPr>
                      <w:r w:rsidRPr="005E1230">
                        <w:rPr>
                          <w:rFonts w:asciiTheme="minorHAnsi" w:hAnsiTheme="minorHAnsi"/>
                          <w:i/>
                          <w:iCs/>
                          <w:color w:val="000000" w:themeColor="text1"/>
                          <w:sz w:val="22"/>
                          <w:szCs w:val="22"/>
                        </w:rPr>
                        <w:t xml:space="preserve">on a warm roasted vegetable &amp; new potato salad </w:t>
                      </w:r>
                    </w:p>
                    <w:p w14:paraId="49184890"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sidRPr="005E1230">
                        <w:rPr>
                          <w:rFonts w:asciiTheme="minorHAnsi" w:hAnsiTheme="minorHAnsi"/>
                          <w:i/>
                          <w:iCs/>
                          <w:color w:val="000000" w:themeColor="text1"/>
                          <w:sz w:val="22"/>
                          <w:szCs w:val="22"/>
                        </w:rPr>
                        <w:t>£17.00 GF/VEG</w:t>
                      </w:r>
                    </w:p>
                    <w:p w14:paraId="43A4A357" w14:textId="77777777" w:rsidR="001F02C9" w:rsidRDefault="001F02C9" w:rsidP="001F02C9">
                      <w:pPr>
                        <w:pStyle w:val="SectionTitlesLowercase"/>
                        <w:spacing w:before="0"/>
                        <w:jc w:val="center"/>
                        <w:rPr>
                          <w:rFonts w:asciiTheme="minorHAnsi" w:hAnsiTheme="minorHAnsi"/>
                          <w:i/>
                          <w:iCs/>
                          <w:color w:val="000000" w:themeColor="text1"/>
                          <w:sz w:val="22"/>
                          <w:szCs w:val="22"/>
                        </w:rPr>
                      </w:pPr>
                    </w:p>
                    <w:p w14:paraId="1E1B1115"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Warm smoked fillet of mackerel on a new potato &amp; watercress salad</w:t>
                      </w:r>
                    </w:p>
                    <w:p w14:paraId="0F6B0941"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Tossed in a horseradish &amp; lemon cream</w:t>
                      </w:r>
                    </w:p>
                    <w:p w14:paraId="184EC60D"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£18.00 GF</w:t>
                      </w:r>
                    </w:p>
                    <w:p w14:paraId="2110A67C" w14:textId="77777777" w:rsidR="001F02C9" w:rsidRDefault="001F02C9" w:rsidP="001F02C9">
                      <w:pPr>
                        <w:pStyle w:val="SectionTitlesLowercase"/>
                        <w:spacing w:before="0"/>
                        <w:jc w:val="center"/>
                        <w:rPr>
                          <w:rFonts w:asciiTheme="minorHAnsi" w:hAnsiTheme="minorHAnsi"/>
                          <w:i/>
                          <w:iCs/>
                          <w:color w:val="000000" w:themeColor="text1"/>
                          <w:sz w:val="22"/>
                          <w:szCs w:val="22"/>
                        </w:rPr>
                      </w:pPr>
                    </w:p>
                    <w:p w14:paraId="16CF9AA6" w14:textId="54C73674"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Hot confit</w:t>
                      </w:r>
                      <w:r w:rsidR="00841A5B">
                        <w:rPr>
                          <w:rFonts w:asciiTheme="minorHAnsi" w:hAnsiTheme="minorHAnsi"/>
                          <w:i/>
                          <w:iCs/>
                          <w:color w:val="000000" w:themeColor="text1"/>
                          <w:sz w:val="22"/>
                          <w:szCs w:val="22"/>
                        </w:rPr>
                        <w:t xml:space="preserve"> </w:t>
                      </w:r>
                      <w:r>
                        <w:rPr>
                          <w:rFonts w:asciiTheme="minorHAnsi" w:hAnsiTheme="minorHAnsi"/>
                          <w:i/>
                          <w:iCs/>
                          <w:color w:val="000000" w:themeColor="text1"/>
                          <w:sz w:val="22"/>
                          <w:szCs w:val="22"/>
                        </w:rPr>
                        <w:t>duck leg on a new potato, watermelon &amp; feta cheese salad</w:t>
                      </w:r>
                    </w:p>
                    <w:p w14:paraId="356C7D3D" w14:textId="77777777" w:rsidR="001F02C9" w:rsidRDefault="001F02C9" w:rsidP="001F02C9">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With honey &amp; lemon dressing</w:t>
                      </w:r>
                    </w:p>
                    <w:p w14:paraId="4569C136" w14:textId="2CFBC1D0" w:rsidR="001F02C9" w:rsidRDefault="001F02C9" w:rsidP="00185B10">
                      <w:pPr>
                        <w:pStyle w:val="SectionTitlesLowercase"/>
                        <w:spacing w:before="0"/>
                        <w:jc w:val="center"/>
                        <w:rPr>
                          <w:rFonts w:asciiTheme="minorHAnsi" w:hAnsiTheme="minorHAnsi"/>
                          <w:i/>
                          <w:iCs/>
                          <w:color w:val="000000" w:themeColor="text1"/>
                          <w:sz w:val="22"/>
                          <w:szCs w:val="22"/>
                        </w:rPr>
                      </w:pPr>
                      <w:r>
                        <w:rPr>
                          <w:rFonts w:asciiTheme="minorHAnsi" w:hAnsiTheme="minorHAnsi"/>
                          <w:i/>
                          <w:iCs/>
                          <w:color w:val="000000" w:themeColor="text1"/>
                          <w:sz w:val="22"/>
                          <w:szCs w:val="22"/>
                        </w:rPr>
                        <w:t>£20.00 GF</w:t>
                      </w:r>
                    </w:p>
                    <w:p w14:paraId="30953FE0" w14:textId="77777777" w:rsidR="00185B10" w:rsidRPr="00A10948" w:rsidRDefault="00185B10" w:rsidP="00185B10">
                      <w:pPr>
                        <w:pStyle w:val="SectionTitlesLowercase"/>
                        <w:spacing w:before="0"/>
                        <w:jc w:val="center"/>
                        <w:rPr>
                          <w:rFonts w:asciiTheme="minorHAnsi" w:hAnsiTheme="minorHAnsi"/>
                          <w:i/>
                          <w:iCs/>
                          <w:color w:val="000000" w:themeColor="text1"/>
                          <w:sz w:val="22"/>
                          <w:szCs w:val="22"/>
                        </w:rPr>
                      </w:pPr>
                    </w:p>
                    <w:p w14:paraId="512116EA" w14:textId="1CD25330" w:rsidR="001F02C9" w:rsidRPr="00A10948" w:rsidRDefault="001F02C9" w:rsidP="00AC78B9">
                      <w:pPr>
                        <w:ind w:left="4320"/>
                        <w:rPr>
                          <w:rFonts w:asciiTheme="majorHAnsi" w:hAnsiTheme="majorHAnsi"/>
                          <w:b/>
                          <w:bCs/>
                          <w:color w:val="FF0000"/>
                          <w:sz w:val="24"/>
                          <w:szCs w:val="24"/>
                        </w:rPr>
                      </w:pPr>
                      <w:r w:rsidRPr="00A10948">
                        <w:rPr>
                          <w:rFonts w:asciiTheme="majorHAnsi" w:hAnsiTheme="majorHAnsi"/>
                          <w:b/>
                          <w:bCs/>
                          <w:color w:val="FF0000"/>
                          <w:sz w:val="24"/>
                          <w:szCs w:val="24"/>
                        </w:rPr>
                        <w:t>CHILDRENS MENU</w:t>
                      </w:r>
                    </w:p>
                    <w:p w14:paraId="7D78E3D3" w14:textId="317556C8" w:rsidR="001F02C9" w:rsidRPr="009557EE" w:rsidRDefault="001F02C9" w:rsidP="001F02C9">
                      <w:pPr>
                        <w:ind w:left="2160"/>
                        <w:rPr>
                          <w:i/>
                          <w:iCs/>
                          <w:color w:val="auto"/>
                          <w:sz w:val="22"/>
                        </w:rPr>
                      </w:pPr>
                      <w:r>
                        <w:rPr>
                          <w:i/>
                          <w:iCs/>
                          <w:color w:val="auto"/>
                          <w:sz w:val="22"/>
                        </w:rPr>
                        <w:t xml:space="preserve">           Chicken nuggets served with baked beans &amp; chunky chips</w:t>
                      </w:r>
                      <w:r w:rsidR="00185B10">
                        <w:rPr>
                          <w:i/>
                          <w:iCs/>
                          <w:color w:val="auto"/>
                          <w:sz w:val="22"/>
                        </w:rPr>
                        <w:t xml:space="preserve"> £7.50</w:t>
                      </w:r>
                    </w:p>
                    <w:p w14:paraId="3824DDA7" w14:textId="3E51AB37" w:rsidR="001F02C9" w:rsidRDefault="001F02C9" w:rsidP="00185B10">
                      <w:pPr>
                        <w:ind w:left="4320" w:firstLine="720"/>
                        <w:rPr>
                          <w:i/>
                          <w:iCs/>
                          <w:color w:val="auto"/>
                          <w:sz w:val="22"/>
                        </w:rPr>
                      </w:pPr>
                    </w:p>
                    <w:p w14:paraId="7958321F" w14:textId="07E26250" w:rsidR="001F02C9" w:rsidRDefault="001F02C9" w:rsidP="001F02C9">
                      <w:pPr>
                        <w:ind w:left="2880" w:firstLine="720"/>
                        <w:rPr>
                          <w:i/>
                          <w:iCs/>
                          <w:color w:val="auto"/>
                          <w:sz w:val="22"/>
                        </w:rPr>
                      </w:pPr>
                      <w:r>
                        <w:rPr>
                          <w:i/>
                          <w:iCs/>
                          <w:color w:val="auto"/>
                          <w:sz w:val="22"/>
                        </w:rPr>
                        <w:t xml:space="preserve">   Jacket potato with cheese &amp; beans</w:t>
                      </w:r>
                      <w:r w:rsidR="00185B10">
                        <w:rPr>
                          <w:i/>
                          <w:iCs/>
                          <w:color w:val="auto"/>
                          <w:sz w:val="22"/>
                        </w:rPr>
                        <w:t xml:space="preserve"> £8.00</w:t>
                      </w:r>
                      <w:r>
                        <w:rPr>
                          <w:i/>
                          <w:iCs/>
                          <w:color w:val="auto"/>
                          <w:sz w:val="22"/>
                        </w:rPr>
                        <w:t xml:space="preserve"> GF</w:t>
                      </w:r>
                      <w:r w:rsidR="00185B10">
                        <w:rPr>
                          <w:i/>
                          <w:iCs/>
                          <w:color w:val="auto"/>
                          <w:sz w:val="22"/>
                        </w:rPr>
                        <w:t>/VEG</w:t>
                      </w:r>
                    </w:p>
                    <w:p w14:paraId="3E51AF72" w14:textId="36848360" w:rsidR="001F02C9" w:rsidRDefault="001F02C9" w:rsidP="00185B10">
                      <w:pPr>
                        <w:ind w:left="4320"/>
                        <w:rPr>
                          <w:i/>
                          <w:iCs/>
                          <w:color w:val="auto"/>
                          <w:sz w:val="22"/>
                        </w:rPr>
                      </w:pPr>
                      <w:r>
                        <w:rPr>
                          <w:i/>
                          <w:iCs/>
                          <w:color w:val="auto"/>
                          <w:sz w:val="22"/>
                        </w:rPr>
                        <w:t xml:space="preserve">                  </w:t>
                      </w:r>
                    </w:p>
                    <w:p w14:paraId="5EC48254" w14:textId="241BE4D6" w:rsidR="001F02C9" w:rsidRDefault="00185B10" w:rsidP="001F02C9">
                      <w:pPr>
                        <w:jc w:val="center"/>
                        <w:rPr>
                          <w:i/>
                          <w:iCs/>
                          <w:color w:val="auto"/>
                          <w:sz w:val="22"/>
                        </w:rPr>
                      </w:pPr>
                      <w:r>
                        <w:rPr>
                          <w:i/>
                          <w:iCs/>
                          <w:color w:val="auto"/>
                          <w:sz w:val="22"/>
                        </w:rPr>
                        <w:t>Small battered haddock with chunky chips &amp; garden peas £9.50</w:t>
                      </w:r>
                    </w:p>
                    <w:p w14:paraId="32684A9D" w14:textId="77777777" w:rsidR="00185B10" w:rsidRDefault="00185B10" w:rsidP="001F02C9">
                      <w:pPr>
                        <w:jc w:val="center"/>
                        <w:rPr>
                          <w:i/>
                          <w:iCs/>
                          <w:color w:val="auto"/>
                          <w:sz w:val="22"/>
                        </w:rPr>
                      </w:pPr>
                    </w:p>
                    <w:p w14:paraId="233DFEAC" w14:textId="3FA6DF0E" w:rsidR="00185B10" w:rsidRDefault="00185B10" w:rsidP="001F02C9">
                      <w:pPr>
                        <w:jc w:val="center"/>
                        <w:rPr>
                          <w:i/>
                          <w:iCs/>
                          <w:color w:val="auto"/>
                          <w:sz w:val="22"/>
                        </w:rPr>
                      </w:pPr>
                      <w:r>
                        <w:rPr>
                          <w:i/>
                          <w:iCs/>
                          <w:color w:val="auto"/>
                          <w:sz w:val="22"/>
                        </w:rPr>
                        <w:t>Cheese burger with chunky chips and salad £8.00</w:t>
                      </w:r>
                    </w:p>
                    <w:p w14:paraId="113C4E98" w14:textId="7068193C" w:rsidR="00185B10" w:rsidRPr="00A10948" w:rsidRDefault="00185B10" w:rsidP="00185B10">
                      <w:pPr>
                        <w:pStyle w:val="SectionTitlesLowercase"/>
                        <w:jc w:val="center"/>
                        <w:rPr>
                          <w:b/>
                          <w:bCs/>
                          <w:color w:val="FF0000"/>
                          <w:sz w:val="24"/>
                        </w:rPr>
                      </w:pPr>
                      <w:r w:rsidRPr="00A10948">
                        <w:rPr>
                          <w:b/>
                          <w:bCs/>
                          <w:color w:val="FF0000"/>
                          <w:sz w:val="24"/>
                        </w:rPr>
                        <w:t>SANDWICHES</w:t>
                      </w:r>
                    </w:p>
                    <w:p w14:paraId="4BCC74E3" w14:textId="7DE3F04B" w:rsidR="00185B10" w:rsidRPr="00A10948" w:rsidRDefault="00185B10" w:rsidP="00185B10">
                      <w:pPr>
                        <w:pStyle w:val="SectionTitlesLowercase"/>
                        <w:spacing w:before="0"/>
                        <w:jc w:val="center"/>
                        <w:rPr>
                          <w:rFonts w:eastAsiaTheme="minorHAnsi" w:cstheme="minorBidi"/>
                          <w:b/>
                          <w:bCs/>
                          <w:color w:val="793549" w:themeColor="accent3" w:themeShade="BF"/>
                          <w:sz w:val="22"/>
                          <w:szCs w:val="22"/>
                          <w:u w:val="single"/>
                        </w:rPr>
                      </w:pPr>
                      <w:r w:rsidRPr="00A10948">
                        <w:rPr>
                          <w:rFonts w:eastAsiaTheme="minorHAnsi" w:cstheme="minorBidi"/>
                          <w:b/>
                          <w:bCs/>
                          <w:color w:val="793549" w:themeColor="accent3" w:themeShade="BF"/>
                          <w:sz w:val="22"/>
                          <w:szCs w:val="22"/>
                          <w:u w:val="single"/>
                        </w:rPr>
                        <w:t>ONLY SERVED 12-2.30p</w:t>
                      </w:r>
                      <w:r w:rsidR="00AC78B9" w:rsidRPr="00A10948">
                        <w:rPr>
                          <w:rFonts w:eastAsiaTheme="minorHAnsi" w:cstheme="minorBidi"/>
                          <w:b/>
                          <w:bCs/>
                          <w:color w:val="793549" w:themeColor="accent3" w:themeShade="BF"/>
                          <w:sz w:val="22"/>
                          <w:szCs w:val="22"/>
                          <w:u w:val="single"/>
                        </w:rPr>
                        <w:t>m</w:t>
                      </w:r>
                    </w:p>
                    <w:p w14:paraId="3D8336B1" w14:textId="77777777" w:rsidR="00AC78B9" w:rsidRDefault="00AC78B9" w:rsidP="00185B10">
                      <w:pPr>
                        <w:pStyle w:val="SectionTitlesLowercase"/>
                        <w:spacing w:before="0"/>
                        <w:jc w:val="center"/>
                        <w:rPr>
                          <w:rFonts w:asciiTheme="minorHAnsi" w:eastAsiaTheme="minorHAnsi" w:hAnsiTheme="minorHAnsi" w:cstheme="minorBidi"/>
                          <w:b/>
                          <w:bCs/>
                          <w:color w:val="793549" w:themeColor="accent3" w:themeShade="BF"/>
                          <w:sz w:val="22"/>
                          <w:szCs w:val="22"/>
                          <w:u w:val="single"/>
                        </w:rPr>
                      </w:pPr>
                    </w:p>
                    <w:p w14:paraId="7A64145C" w14:textId="7E7639BB"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Roast beef, salad leaves, plum tomato, horseradish sauce</w:t>
                      </w:r>
                    </w:p>
                    <w:p w14:paraId="27695A9F" w14:textId="73555F30"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Served in a freshly baked ciabatta £9.00</w:t>
                      </w:r>
                    </w:p>
                    <w:p w14:paraId="464F9391" w14:textId="77777777" w:rsidR="00AC78B9" w:rsidRDefault="00AC78B9" w:rsidP="00185B10">
                      <w:pPr>
                        <w:pStyle w:val="SectionTitlesLowercase"/>
                        <w:spacing w:before="0"/>
                        <w:jc w:val="center"/>
                        <w:rPr>
                          <w:rFonts w:asciiTheme="minorHAnsi" w:hAnsiTheme="minorHAnsi"/>
                          <w:i/>
                          <w:iCs/>
                          <w:color w:val="auto"/>
                          <w:sz w:val="22"/>
                        </w:rPr>
                      </w:pPr>
                    </w:p>
                    <w:p w14:paraId="3BC07092" w14:textId="479A2476"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ABLT – Smoked bacon, avocado, plum tomato, lettuce</w:t>
                      </w:r>
                    </w:p>
                    <w:p w14:paraId="5B8E5A01" w14:textId="1AA0FBB5"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Served in toasted thick white bread with mayonnaise £8.50</w:t>
                      </w:r>
                    </w:p>
                    <w:p w14:paraId="688DA35D" w14:textId="77777777" w:rsidR="00AC78B9" w:rsidRDefault="00AC78B9" w:rsidP="00185B10">
                      <w:pPr>
                        <w:pStyle w:val="SectionTitlesLowercase"/>
                        <w:spacing w:before="0"/>
                        <w:jc w:val="center"/>
                        <w:rPr>
                          <w:rFonts w:asciiTheme="minorHAnsi" w:hAnsiTheme="minorHAnsi"/>
                          <w:i/>
                          <w:iCs/>
                          <w:color w:val="auto"/>
                          <w:sz w:val="22"/>
                        </w:rPr>
                      </w:pPr>
                    </w:p>
                    <w:p w14:paraId="346CBE59" w14:textId="5A2E51FB"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Caprese salad – Sliced tomato, mozzarella, basil oil, sea salt flakes</w:t>
                      </w:r>
                    </w:p>
                    <w:p w14:paraId="6AF237EF" w14:textId="755DFBB4"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Served in a freshly baked ciabatta £8.50 VEG</w:t>
                      </w:r>
                    </w:p>
                    <w:p w14:paraId="318AD113" w14:textId="77777777" w:rsidR="00AC78B9" w:rsidRDefault="00AC78B9" w:rsidP="00185B10">
                      <w:pPr>
                        <w:pStyle w:val="SectionTitlesLowercase"/>
                        <w:spacing w:before="0"/>
                        <w:jc w:val="center"/>
                        <w:rPr>
                          <w:rFonts w:asciiTheme="minorHAnsi" w:hAnsiTheme="minorHAnsi"/>
                          <w:i/>
                          <w:iCs/>
                          <w:color w:val="auto"/>
                          <w:sz w:val="22"/>
                        </w:rPr>
                      </w:pPr>
                    </w:p>
                    <w:p w14:paraId="1654A509" w14:textId="7D85D6CD"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Cajun – Spiced chicken, mayonnaise, salad leaves</w:t>
                      </w:r>
                    </w:p>
                    <w:p w14:paraId="7F4332F7" w14:textId="43BB8AA4"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Served in a freshly baked baguette £8.50</w:t>
                      </w:r>
                    </w:p>
                    <w:p w14:paraId="1C2AAE65" w14:textId="77777777" w:rsidR="00AC78B9" w:rsidRDefault="00AC78B9" w:rsidP="00185B10">
                      <w:pPr>
                        <w:pStyle w:val="SectionTitlesLowercase"/>
                        <w:spacing w:before="0"/>
                        <w:jc w:val="center"/>
                        <w:rPr>
                          <w:rFonts w:asciiTheme="minorHAnsi" w:hAnsiTheme="minorHAnsi"/>
                          <w:i/>
                          <w:iCs/>
                          <w:color w:val="auto"/>
                          <w:sz w:val="22"/>
                        </w:rPr>
                      </w:pPr>
                    </w:p>
                    <w:p w14:paraId="097F0D31" w14:textId="0660D8BC" w:rsidR="00AC78B9" w:rsidRDefault="00AC78B9" w:rsidP="00185B10">
                      <w:pPr>
                        <w:pStyle w:val="SectionTitlesLowercase"/>
                        <w:spacing w:before="0"/>
                        <w:jc w:val="center"/>
                        <w:rPr>
                          <w:rFonts w:asciiTheme="minorHAnsi" w:hAnsiTheme="minorHAnsi"/>
                          <w:i/>
                          <w:iCs/>
                          <w:color w:val="auto"/>
                          <w:sz w:val="22"/>
                        </w:rPr>
                      </w:pPr>
                      <w:r>
                        <w:rPr>
                          <w:rFonts w:asciiTheme="minorHAnsi" w:hAnsiTheme="minorHAnsi"/>
                          <w:i/>
                          <w:iCs/>
                          <w:color w:val="auto"/>
                          <w:sz w:val="22"/>
                        </w:rPr>
                        <w:t>All served alongside vegetable crisps &amp; a dressed salad</w:t>
                      </w:r>
                    </w:p>
                    <w:p w14:paraId="13BCD954" w14:textId="152630F2" w:rsidR="001F02C9" w:rsidRPr="00AC78B9" w:rsidRDefault="00AC78B9" w:rsidP="00AC78B9">
                      <w:pPr>
                        <w:pStyle w:val="SectionTitlesLowercase"/>
                        <w:spacing w:before="0"/>
                        <w:jc w:val="center"/>
                        <w:rPr>
                          <w:rFonts w:asciiTheme="minorHAnsi" w:hAnsiTheme="minorHAnsi"/>
                          <w:i/>
                          <w:iCs/>
                          <w:color w:val="auto"/>
                          <w:sz w:val="22"/>
                        </w:rPr>
                      </w:pPr>
                      <w:r>
                        <w:rPr>
                          <w:rFonts w:asciiTheme="minorHAnsi" w:hAnsiTheme="minorHAnsi"/>
                          <w:i/>
                          <w:iCs/>
                          <w:color w:val="auto"/>
                          <w:sz w:val="22"/>
                        </w:rPr>
                        <w:t>Available GF as a salad instead of the bread</w:t>
                      </w:r>
                    </w:p>
                    <w:p w14:paraId="05DC31A6" w14:textId="77777777" w:rsidR="001F02C9" w:rsidRPr="00A10948" w:rsidRDefault="001F02C9" w:rsidP="001F02C9">
                      <w:pPr>
                        <w:ind w:left="4320"/>
                        <w:rPr>
                          <w:rFonts w:asciiTheme="majorHAnsi" w:hAnsiTheme="majorHAnsi"/>
                          <w:b/>
                          <w:bCs/>
                          <w:color w:val="auto"/>
                          <w:sz w:val="22"/>
                        </w:rPr>
                      </w:pPr>
                    </w:p>
                    <w:p w14:paraId="4A7B9B7E" w14:textId="54D91565" w:rsidR="001F02C9" w:rsidRPr="00A10948" w:rsidRDefault="001F02C9" w:rsidP="00AC78B9">
                      <w:pPr>
                        <w:ind w:left="4320"/>
                        <w:rPr>
                          <w:rFonts w:asciiTheme="majorHAnsi" w:hAnsiTheme="majorHAnsi"/>
                          <w:b/>
                          <w:bCs/>
                          <w:color w:val="FF0000"/>
                          <w:sz w:val="24"/>
                          <w:szCs w:val="24"/>
                        </w:rPr>
                      </w:pPr>
                      <w:r w:rsidRPr="00A10948">
                        <w:rPr>
                          <w:rFonts w:asciiTheme="majorHAnsi" w:hAnsiTheme="majorHAnsi"/>
                          <w:b/>
                          <w:bCs/>
                          <w:color w:val="FF0000"/>
                          <w:sz w:val="24"/>
                          <w:szCs w:val="24"/>
                        </w:rPr>
                        <w:t xml:space="preserve">    </w:t>
                      </w:r>
                      <w:r w:rsidR="00A10948" w:rsidRPr="00A10948">
                        <w:rPr>
                          <w:rFonts w:asciiTheme="majorHAnsi" w:hAnsiTheme="majorHAnsi"/>
                          <w:b/>
                          <w:bCs/>
                          <w:color w:val="FF0000"/>
                          <w:sz w:val="24"/>
                          <w:szCs w:val="24"/>
                        </w:rPr>
                        <w:t xml:space="preserve">      </w:t>
                      </w:r>
                      <w:r w:rsidRPr="00A10948">
                        <w:rPr>
                          <w:rFonts w:asciiTheme="majorHAnsi" w:hAnsiTheme="majorHAnsi"/>
                          <w:b/>
                          <w:bCs/>
                          <w:color w:val="FF0000"/>
                          <w:sz w:val="24"/>
                          <w:szCs w:val="24"/>
                        </w:rPr>
                        <w:t>SIDE DISHES</w:t>
                      </w:r>
                    </w:p>
                    <w:p w14:paraId="3A848A16" w14:textId="77777777" w:rsidR="001F02C9" w:rsidRPr="00A10948" w:rsidRDefault="001F02C9" w:rsidP="001F02C9">
                      <w:pPr>
                        <w:ind w:left="4320"/>
                        <w:rPr>
                          <w:i/>
                          <w:iCs/>
                          <w:color w:val="auto"/>
                          <w:sz w:val="22"/>
                        </w:rPr>
                      </w:pPr>
                      <w:r w:rsidRPr="00A10948">
                        <w:rPr>
                          <w:i/>
                          <w:iCs/>
                          <w:color w:val="auto"/>
                          <w:sz w:val="22"/>
                        </w:rPr>
                        <w:t xml:space="preserve">        Chunky chips £4.50</w:t>
                      </w:r>
                    </w:p>
                    <w:p w14:paraId="09B250C0" w14:textId="77777777" w:rsidR="001F02C9" w:rsidRPr="00A10948" w:rsidRDefault="001F02C9" w:rsidP="001F02C9">
                      <w:pPr>
                        <w:rPr>
                          <w:i/>
                          <w:iCs/>
                          <w:color w:val="auto"/>
                          <w:sz w:val="22"/>
                        </w:rPr>
                      </w:pPr>
                      <w:r w:rsidRPr="00A10948">
                        <w:rPr>
                          <w:i/>
                          <w:iCs/>
                          <w:color w:val="auto"/>
                          <w:sz w:val="22"/>
                        </w:rPr>
                        <w:tab/>
                      </w:r>
                      <w:r w:rsidRPr="00A10948">
                        <w:rPr>
                          <w:i/>
                          <w:iCs/>
                          <w:color w:val="auto"/>
                          <w:sz w:val="22"/>
                        </w:rPr>
                        <w:tab/>
                      </w:r>
                      <w:r w:rsidRPr="00A10948">
                        <w:rPr>
                          <w:i/>
                          <w:iCs/>
                          <w:color w:val="auto"/>
                          <w:sz w:val="22"/>
                        </w:rPr>
                        <w:tab/>
                      </w:r>
                      <w:r w:rsidRPr="00A10948">
                        <w:rPr>
                          <w:i/>
                          <w:iCs/>
                          <w:color w:val="auto"/>
                          <w:sz w:val="22"/>
                        </w:rPr>
                        <w:tab/>
                      </w:r>
                      <w:r w:rsidRPr="00A10948">
                        <w:rPr>
                          <w:i/>
                          <w:iCs/>
                          <w:color w:val="auto"/>
                          <w:sz w:val="22"/>
                        </w:rPr>
                        <w:tab/>
                        <w:t xml:space="preserve">           Beer battered onion rings £5.00</w:t>
                      </w:r>
                    </w:p>
                    <w:p w14:paraId="18D098AA" w14:textId="77777777" w:rsidR="001F02C9" w:rsidRPr="00A10948" w:rsidRDefault="001F02C9" w:rsidP="001F02C9">
                      <w:pPr>
                        <w:ind w:left="4320"/>
                        <w:rPr>
                          <w:i/>
                          <w:iCs/>
                          <w:color w:val="auto"/>
                          <w:sz w:val="22"/>
                        </w:rPr>
                      </w:pPr>
                      <w:r w:rsidRPr="00A10948">
                        <w:rPr>
                          <w:i/>
                          <w:iCs/>
                          <w:color w:val="auto"/>
                          <w:sz w:val="22"/>
                        </w:rPr>
                        <w:t xml:space="preserve">    Fresh vegetables £4.00 GF</w:t>
                      </w:r>
                    </w:p>
                    <w:p w14:paraId="157D6D1B" w14:textId="77777777" w:rsidR="001F02C9" w:rsidRPr="00A10948" w:rsidRDefault="001F02C9" w:rsidP="001F02C9">
                      <w:pPr>
                        <w:ind w:left="4320"/>
                        <w:rPr>
                          <w:i/>
                          <w:iCs/>
                          <w:color w:val="auto"/>
                          <w:sz w:val="22"/>
                        </w:rPr>
                      </w:pPr>
                      <w:r w:rsidRPr="00A10948">
                        <w:rPr>
                          <w:i/>
                          <w:iCs/>
                          <w:color w:val="auto"/>
                          <w:sz w:val="22"/>
                        </w:rPr>
                        <w:t xml:space="preserve">      Garlic Ciabatta £3.50</w:t>
                      </w:r>
                    </w:p>
                    <w:p w14:paraId="07CF52E5" w14:textId="77777777" w:rsidR="001F02C9" w:rsidRPr="00A10948" w:rsidRDefault="001F02C9" w:rsidP="001F02C9">
                      <w:pPr>
                        <w:ind w:left="3600"/>
                        <w:rPr>
                          <w:i/>
                          <w:iCs/>
                          <w:color w:val="auto"/>
                          <w:sz w:val="22"/>
                        </w:rPr>
                      </w:pPr>
                      <w:r w:rsidRPr="00A10948">
                        <w:rPr>
                          <w:i/>
                          <w:iCs/>
                          <w:color w:val="auto"/>
                          <w:sz w:val="22"/>
                        </w:rPr>
                        <w:t xml:space="preserve">          Garlic ciabatta with cheese £4.50</w:t>
                      </w:r>
                    </w:p>
                    <w:p w14:paraId="37ABC381" w14:textId="77777777" w:rsidR="001F02C9" w:rsidRPr="00A10948" w:rsidRDefault="001F02C9" w:rsidP="001F02C9">
                      <w:pPr>
                        <w:ind w:left="4320"/>
                        <w:rPr>
                          <w:i/>
                          <w:iCs/>
                          <w:color w:val="auto"/>
                          <w:sz w:val="22"/>
                        </w:rPr>
                      </w:pPr>
                      <w:r w:rsidRPr="00A10948">
                        <w:rPr>
                          <w:i/>
                          <w:iCs/>
                          <w:color w:val="auto"/>
                          <w:sz w:val="22"/>
                        </w:rPr>
                        <w:t xml:space="preserve">        Side salad £3.00 GF</w:t>
                      </w:r>
                    </w:p>
                    <w:p w14:paraId="5377FB10" w14:textId="77777777" w:rsidR="001F02C9" w:rsidRDefault="001F02C9" w:rsidP="001F02C9">
                      <w:pPr>
                        <w:ind w:left="4320"/>
                        <w:rPr>
                          <w:i/>
                          <w:iCs/>
                          <w:color w:val="auto"/>
                          <w:sz w:val="22"/>
                        </w:rPr>
                      </w:pPr>
                      <w:r w:rsidRPr="00A10948">
                        <w:rPr>
                          <w:i/>
                          <w:iCs/>
                          <w:color w:val="auto"/>
                          <w:sz w:val="22"/>
                        </w:rPr>
                        <w:t xml:space="preserve">      Cajun slaw £2.00 GF</w:t>
                      </w:r>
                    </w:p>
                    <w:p w14:paraId="77F46AB8" w14:textId="77777777" w:rsidR="00A10948" w:rsidRPr="00DF3475" w:rsidRDefault="00A10948" w:rsidP="00A10948">
                      <w:pPr>
                        <w:ind w:left="4320"/>
                        <w:rPr>
                          <w:i/>
                          <w:iCs/>
                          <w:color w:val="auto"/>
                          <w:sz w:val="16"/>
                          <w:szCs w:val="16"/>
                        </w:rPr>
                      </w:pPr>
                    </w:p>
                    <w:p w14:paraId="5EF3B330" w14:textId="77777777" w:rsidR="00A10948" w:rsidRDefault="00A10948" w:rsidP="00A10948">
                      <w:pPr>
                        <w:jc w:val="center"/>
                        <w:rPr>
                          <w:i/>
                          <w:iCs/>
                          <w:color w:val="auto"/>
                          <w:sz w:val="16"/>
                          <w:szCs w:val="16"/>
                        </w:rPr>
                      </w:pPr>
                      <w:r w:rsidRPr="00DF3475">
                        <w:rPr>
                          <w:i/>
                          <w:iCs/>
                          <w:color w:val="auto"/>
                          <w:sz w:val="16"/>
                          <w:szCs w:val="16"/>
                        </w:rPr>
                        <w:t>We take every care &amp; attention to identify the allergens that are in our ingredients, but we cannot guarantee that our food is 100% allergen free, due to the risk of cross contamination of trace allergens during the preparation processes. This includes items that are cooked in our deep fat fryers where ingredients that include gluten have also been cooked. Please check every item including accompanying dishes</w:t>
                      </w:r>
                      <w:r>
                        <w:rPr>
                          <w:i/>
                          <w:iCs/>
                          <w:color w:val="auto"/>
                          <w:sz w:val="16"/>
                          <w:szCs w:val="16"/>
                        </w:rPr>
                        <w:t xml:space="preserve">. </w:t>
                      </w:r>
                    </w:p>
                    <w:p w14:paraId="093387E1" w14:textId="5E32D3C9" w:rsidR="00A10948" w:rsidRPr="00DF3475" w:rsidRDefault="00A10948" w:rsidP="00A10948">
                      <w:pPr>
                        <w:jc w:val="center"/>
                        <w:rPr>
                          <w:i/>
                          <w:iCs/>
                          <w:color w:val="auto"/>
                          <w:sz w:val="16"/>
                          <w:szCs w:val="16"/>
                        </w:rPr>
                      </w:pPr>
                      <w:r w:rsidRPr="00DF3475">
                        <w:rPr>
                          <w:i/>
                          <w:iCs/>
                          <w:color w:val="auto"/>
                          <w:sz w:val="16"/>
                          <w:szCs w:val="16"/>
                        </w:rPr>
                        <w:t>VEG- Vegetarian / V- Vegan / GF- Gluten Free</w:t>
                      </w:r>
                    </w:p>
                    <w:p w14:paraId="210B2C00" w14:textId="18F08534" w:rsidR="00A10948" w:rsidRPr="00A10948" w:rsidRDefault="00A10948" w:rsidP="00A10948">
                      <w:pPr>
                        <w:rPr>
                          <w:i/>
                          <w:iCs/>
                          <w:color w:val="auto"/>
                          <w:sz w:val="16"/>
                          <w:szCs w:val="16"/>
                        </w:rPr>
                      </w:pPr>
                    </w:p>
                    <w:p w14:paraId="09F6DF12" w14:textId="5E418CE1" w:rsidR="001F02C9" w:rsidRDefault="001F02C9" w:rsidP="00AC78B9">
                      <w:pPr>
                        <w:ind w:left="4320"/>
                        <w:rPr>
                          <w:i/>
                          <w:iCs/>
                          <w:color w:val="auto"/>
                          <w:sz w:val="22"/>
                        </w:rPr>
                      </w:pPr>
                      <w:r>
                        <w:rPr>
                          <w:i/>
                          <w:iCs/>
                          <w:color w:val="auto"/>
                          <w:sz w:val="22"/>
                        </w:rPr>
                        <w:t xml:space="preserve">            </w:t>
                      </w:r>
                    </w:p>
                    <w:p w14:paraId="33484FEF" w14:textId="77777777" w:rsidR="001F02C9" w:rsidRPr="00514E00" w:rsidRDefault="001F02C9" w:rsidP="001F02C9">
                      <w:pPr>
                        <w:rPr>
                          <w:i/>
                          <w:iCs/>
                          <w:color w:val="auto"/>
                          <w:sz w:val="20"/>
                          <w:szCs w:val="24"/>
                        </w:rPr>
                      </w:pPr>
                    </w:p>
                    <w:p w14:paraId="77B76654" w14:textId="77777777" w:rsidR="001F02C9" w:rsidRDefault="001F02C9" w:rsidP="001F02C9">
                      <w:pPr>
                        <w:jc w:val="center"/>
                        <w:rPr>
                          <w:rFonts w:asciiTheme="majorHAnsi" w:hAnsiTheme="majorHAnsi"/>
                          <w:b/>
                          <w:bCs/>
                          <w:color w:val="FF0000"/>
                          <w:sz w:val="24"/>
                          <w:szCs w:val="24"/>
                        </w:rPr>
                      </w:pPr>
                    </w:p>
                    <w:p w14:paraId="75330A72" w14:textId="77777777" w:rsidR="001F02C9" w:rsidRPr="001F02C9" w:rsidRDefault="001F02C9" w:rsidP="001F02C9">
                      <w:pPr>
                        <w:jc w:val="center"/>
                        <w:rPr>
                          <w:rFonts w:asciiTheme="majorHAnsi" w:hAnsiTheme="majorHAnsi"/>
                          <w:b/>
                          <w:bCs/>
                          <w:color w:val="FF0000"/>
                          <w:sz w:val="24"/>
                          <w:szCs w:val="24"/>
                        </w:rPr>
                      </w:pPr>
                    </w:p>
                    <w:p w14:paraId="50BEB72E" w14:textId="69B7E5E2" w:rsidR="00141902" w:rsidRPr="001F02C9" w:rsidRDefault="00141902" w:rsidP="001F02C9">
                      <w:pPr>
                        <w:rPr>
                          <w:b/>
                          <w:bCs/>
                          <w:color w:val="auto"/>
                          <w:sz w:val="20"/>
                          <w:szCs w:val="24"/>
                        </w:rPr>
                      </w:pPr>
                    </w:p>
                  </w:txbxContent>
                </v:textbox>
                <w10:wrap anchorx="margin" anchory="margin"/>
              </v:shape>
            </w:pict>
          </mc:Fallback>
        </mc:AlternateContent>
      </w:r>
      <w:r w:rsidR="00F21B90">
        <w:rPr>
          <w:noProof/>
        </w:rPr>
        <mc:AlternateContent>
          <mc:Choice Requires="wps">
            <w:drawing>
              <wp:anchor distT="0" distB="0" distL="114300" distR="114300" simplePos="0" relativeHeight="251658243" behindDoc="1" locked="0" layoutInCell="1" allowOverlap="1" wp14:anchorId="045255BE" wp14:editId="63BDADFC">
                <wp:simplePos x="0" y="0"/>
                <wp:positionH relativeFrom="page">
                  <wp:align>right</wp:align>
                </wp:positionH>
                <wp:positionV relativeFrom="paragraph">
                  <wp:posOffset>-935990</wp:posOffset>
                </wp:positionV>
                <wp:extent cx="7810500" cy="10386060"/>
                <wp:effectExtent l="0" t="0" r="0" b="0"/>
                <wp:wrapNone/>
                <wp:docPr id="3" name="Rectangle 3"/>
                <wp:cNvGraphicFramePr/>
                <a:graphic xmlns:a="http://schemas.openxmlformats.org/drawingml/2006/main">
                  <a:graphicData uri="http://schemas.microsoft.com/office/word/2010/wordprocessingShape">
                    <wps:wsp>
                      <wps:cNvSpPr/>
                      <wps:spPr>
                        <a:xfrm>
                          <a:off x="0" y="0"/>
                          <a:ext cx="7810500" cy="103860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DF18F" w14:textId="647AAEBD" w:rsidR="005A005E" w:rsidRDefault="00D40482" w:rsidP="005A005E">
                            <w:pPr>
                              <w:numPr>
                                <w:ilvl w:val="1"/>
                                <w:numId w:val="0"/>
                              </w:numPr>
                              <w:rPr>
                                <w:rFonts w:ascii="Source Sans Pro" w:eastAsia="MS Mincho" w:hAnsi="Source Sans Pro" w:cs="Calibri"/>
                                <w:b/>
                                <w:bCs/>
                                <w:color w:val="5E6E75"/>
                                <w:sz w:val="40"/>
                                <w:szCs w:val="40"/>
                              </w:rPr>
                            </w:pPr>
                            <w:r>
                              <w:rPr>
                                <w:noProof/>
                              </w:rPr>
                              <w:drawing>
                                <wp:inline distT="0" distB="0" distL="0" distR="0" wp14:anchorId="518E7934" wp14:editId="2CEAE32A">
                                  <wp:extent cx="7614920" cy="10068560"/>
                                  <wp:effectExtent l="0" t="0" r="0" b="0"/>
                                  <wp:docPr id="11050047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4920" cy="10068560"/>
                                          </a:xfrm>
                                          <a:prstGeom prst="rect">
                                            <a:avLst/>
                                          </a:prstGeom>
                                        </pic:spPr>
                                      </pic:pic>
                                    </a:graphicData>
                                  </a:graphic>
                                </wp:inline>
                              </w:drawing>
                            </w:r>
                          </w:p>
                          <w:p w14:paraId="09E3AF6C" w14:textId="77777777" w:rsidR="005A005E" w:rsidRDefault="005A005E" w:rsidP="005A005E">
                            <w:pPr>
                              <w:numPr>
                                <w:ilvl w:val="1"/>
                                <w:numId w:val="0"/>
                              </w:numPr>
                              <w:rPr>
                                <w:rFonts w:ascii="Source Sans Pro" w:eastAsia="MS Mincho" w:hAnsi="Source Sans Pro" w:cs="Calibri"/>
                                <w:b/>
                                <w:bCs/>
                                <w:color w:val="5E6E75"/>
                                <w:sz w:val="40"/>
                                <w:szCs w:val="40"/>
                              </w:rPr>
                            </w:pPr>
                          </w:p>
                          <w:p w14:paraId="2A6061D8" w14:textId="77777777" w:rsidR="005A005E" w:rsidRDefault="005A005E" w:rsidP="005A005E">
                            <w:pPr>
                              <w:numPr>
                                <w:ilvl w:val="1"/>
                                <w:numId w:val="0"/>
                              </w:numPr>
                              <w:rPr>
                                <w:rFonts w:ascii="Source Sans Pro" w:eastAsia="MS Mincho" w:hAnsi="Source Sans Pro" w:cs="Calibri"/>
                                <w:b/>
                                <w:bCs/>
                                <w:color w:val="5E6E75"/>
                                <w:sz w:val="40"/>
                                <w:szCs w:val="40"/>
                              </w:rPr>
                            </w:pPr>
                          </w:p>
                          <w:p w14:paraId="7A4AC9F5" w14:textId="77777777" w:rsidR="005A005E" w:rsidRDefault="005A005E" w:rsidP="005A005E">
                            <w:pPr>
                              <w:numPr>
                                <w:ilvl w:val="1"/>
                                <w:numId w:val="0"/>
                              </w:numPr>
                              <w:rPr>
                                <w:rFonts w:ascii="Source Sans Pro" w:eastAsia="MS Mincho" w:hAnsi="Source Sans Pro" w:cs="Calibri"/>
                                <w:b/>
                                <w:bCs/>
                                <w:color w:val="5E6E75"/>
                                <w:sz w:val="40"/>
                                <w:szCs w:val="40"/>
                              </w:rPr>
                            </w:pPr>
                          </w:p>
                          <w:p w14:paraId="0FC14B20" w14:textId="77777777" w:rsidR="005A005E" w:rsidRDefault="005A005E" w:rsidP="005A005E">
                            <w:pPr>
                              <w:numPr>
                                <w:ilvl w:val="1"/>
                                <w:numId w:val="0"/>
                              </w:numPr>
                              <w:rPr>
                                <w:rFonts w:ascii="Source Sans Pro" w:eastAsia="MS Mincho" w:hAnsi="Source Sans Pro" w:cs="Calibri"/>
                                <w:b/>
                                <w:bCs/>
                                <w:color w:val="5E6E75"/>
                                <w:sz w:val="40"/>
                                <w:szCs w:val="40"/>
                              </w:rPr>
                            </w:pPr>
                          </w:p>
                          <w:p w14:paraId="111B209D" w14:textId="77777777" w:rsidR="005A005E" w:rsidRDefault="005A005E" w:rsidP="005A005E">
                            <w:pPr>
                              <w:numPr>
                                <w:ilvl w:val="1"/>
                                <w:numId w:val="0"/>
                              </w:numPr>
                              <w:rPr>
                                <w:rFonts w:ascii="Source Sans Pro" w:eastAsia="MS Mincho" w:hAnsi="Source Sans Pro" w:cs="Calibri"/>
                                <w:b/>
                                <w:bCs/>
                                <w:color w:val="5E6E75"/>
                                <w:sz w:val="40"/>
                                <w:szCs w:val="40"/>
                              </w:rPr>
                            </w:pPr>
                          </w:p>
                          <w:p w14:paraId="2C2DCCA3" w14:textId="77777777" w:rsidR="005A005E" w:rsidRDefault="005A005E" w:rsidP="005A005E">
                            <w:pPr>
                              <w:numPr>
                                <w:ilvl w:val="1"/>
                                <w:numId w:val="0"/>
                              </w:numPr>
                              <w:rPr>
                                <w:rFonts w:ascii="Source Sans Pro" w:eastAsia="MS Mincho" w:hAnsi="Source Sans Pro" w:cs="Calibri"/>
                                <w:b/>
                                <w:bCs/>
                                <w:color w:val="5E6E75"/>
                                <w:sz w:val="40"/>
                                <w:szCs w:val="40"/>
                              </w:rPr>
                            </w:pPr>
                          </w:p>
                          <w:p w14:paraId="2E98FC9A" w14:textId="77777777" w:rsidR="005A005E" w:rsidRDefault="005A005E" w:rsidP="005A005E">
                            <w:pPr>
                              <w:numPr>
                                <w:ilvl w:val="1"/>
                                <w:numId w:val="0"/>
                              </w:numPr>
                              <w:rPr>
                                <w:rFonts w:ascii="Source Sans Pro" w:eastAsia="MS Mincho" w:hAnsi="Source Sans Pro" w:cs="Calibri"/>
                                <w:b/>
                                <w:bCs/>
                                <w:color w:val="5E6E75"/>
                                <w:sz w:val="40"/>
                                <w:szCs w:val="40"/>
                              </w:rPr>
                            </w:pPr>
                          </w:p>
                          <w:p w14:paraId="57CC6E7C" w14:textId="77777777" w:rsidR="005A005E" w:rsidRDefault="005A005E" w:rsidP="005A005E">
                            <w:pPr>
                              <w:numPr>
                                <w:ilvl w:val="1"/>
                                <w:numId w:val="0"/>
                              </w:numPr>
                              <w:rPr>
                                <w:rFonts w:ascii="Source Sans Pro" w:eastAsia="MS Mincho" w:hAnsi="Source Sans Pro" w:cs="Calibri"/>
                                <w:b/>
                                <w:bCs/>
                                <w:color w:val="5E6E75"/>
                                <w:sz w:val="40"/>
                                <w:szCs w:val="40"/>
                              </w:rPr>
                            </w:pPr>
                          </w:p>
                          <w:p w14:paraId="105556BE" w14:textId="77777777" w:rsidR="005A005E" w:rsidRDefault="005A005E" w:rsidP="005A005E">
                            <w:pPr>
                              <w:numPr>
                                <w:ilvl w:val="1"/>
                                <w:numId w:val="0"/>
                              </w:numPr>
                              <w:rPr>
                                <w:rFonts w:ascii="Source Sans Pro" w:eastAsia="MS Mincho" w:hAnsi="Source Sans Pro" w:cs="Calibri"/>
                                <w:b/>
                                <w:bCs/>
                                <w:color w:val="5E6E75"/>
                                <w:sz w:val="40"/>
                                <w:szCs w:val="40"/>
                              </w:rPr>
                            </w:pPr>
                          </w:p>
                          <w:p w14:paraId="12638A74" w14:textId="77777777" w:rsidR="005A005E" w:rsidRDefault="005A005E" w:rsidP="005A005E">
                            <w:pPr>
                              <w:numPr>
                                <w:ilvl w:val="1"/>
                                <w:numId w:val="0"/>
                              </w:numPr>
                              <w:rPr>
                                <w:rFonts w:ascii="Source Sans Pro" w:eastAsia="MS Mincho" w:hAnsi="Source Sans Pro" w:cs="Calibri"/>
                                <w:b/>
                                <w:bCs/>
                                <w:color w:val="5E6E75"/>
                                <w:sz w:val="40"/>
                                <w:szCs w:val="40"/>
                              </w:rPr>
                            </w:pPr>
                          </w:p>
                          <w:p w14:paraId="4E70431F" w14:textId="77777777" w:rsidR="005A005E" w:rsidRDefault="005A005E" w:rsidP="005A005E">
                            <w:pPr>
                              <w:numPr>
                                <w:ilvl w:val="1"/>
                                <w:numId w:val="0"/>
                              </w:numPr>
                              <w:rPr>
                                <w:rFonts w:ascii="Source Sans Pro" w:eastAsia="MS Mincho" w:hAnsi="Source Sans Pro" w:cs="Calibri"/>
                                <w:b/>
                                <w:bCs/>
                                <w:color w:val="5E6E75"/>
                                <w:sz w:val="40"/>
                                <w:szCs w:val="40"/>
                              </w:rPr>
                            </w:pPr>
                          </w:p>
                          <w:p w14:paraId="00CCD37F" w14:textId="77777777" w:rsidR="005A005E" w:rsidRDefault="005A005E" w:rsidP="005A005E">
                            <w:pPr>
                              <w:numPr>
                                <w:ilvl w:val="1"/>
                                <w:numId w:val="0"/>
                              </w:numPr>
                              <w:rPr>
                                <w:rFonts w:ascii="Source Sans Pro" w:eastAsia="MS Mincho" w:hAnsi="Source Sans Pro" w:cs="Calibri"/>
                                <w:b/>
                                <w:bCs/>
                                <w:color w:val="5E6E75"/>
                                <w:sz w:val="40"/>
                                <w:szCs w:val="40"/>
                              </w:rPr>
                            </w:pPr>
                          </w:p>
                          <w:p w14:paraId="7D273232" w14:textId="77777777" w:rsidR="008B3A76" w:rsidRDefault="008B3A76" w:rsidP="008B3A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5255BE" id="Rectangle 3" o:spid="_x0000_s1028" style="position:absolute;margin-left:563.8pt;margin-top:-73.7pt;width:615pt;height:817.8pt;z-index:-251658237;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" fillcolor="#f1f0f0 [3208]" stroked="f" strokeweight="1pt">
                <v:textbox>
                  <w:txbxContent>
                    <w:p w14:paraId="7B9DF18F" w14:textId="647AAEBD" w:rsidR="005A005E" w:rsidRDefault="00D40482" w:rsidP="005A005E">
                      <w:pPr>
                        <w:numPr>
                          <w:ilvl w:val="1"/>
                          <w:numId w:val="0"/>
                        </w:numPr>
                        <w:rPr>
                          <w:rFonts w:ascii="Source Sans Pro" w:eastAsia="MS Mincho" w:hAnsi="Source Sans Pro" w:cs="Calibri"/>
                          <w:b/>
                          <w:bCs/>
                          <w:color w:val="5E6E75"/>
                          <w:sz w:val="40"/>
                          <w:szCs w:val="40"/>
                        </w:rPr>
                      </w:pPr>
                      <w:r>
                        <w:rPr>
                          <w:noProof/>
                        </w:rPr>
                        <w:drawing>
                          <wp:inline distT="0" distB="0" distL="0" distR="0" wp14:anchorId="518E7934" wp14:editId="2CEAE32A">
                            <wp:extent cx="7614920" cy="10068560"/>
                            <wp:effectExtent l="0" t="0" r="0" b="0"/>
                            <wp:docPr id="11050047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14920" cy="10068560"/>
                                    </a:xfrm>
                                    <a:prstGeom prst="rect">
                                      <a:avLst/>
                                    </a:prstGeom>
                                  </pic:spPr>
                                </pic:pic>
                              </a:graphicData>
                            </a:graphic>
                          </wp:inline>
                        </w:drawing>
                      </w:r>
                    </w:p>
                    <w:p w14:paraId="09E3AF6C" w14:textId="77777777" w:rsidR="005A005E" w:rsidRDefault="005A005E" w:rsidP="005A005E">
                      <w:pPr>
                        <w:numPr>
                          <w:ilvl w:val="1"/>
                          <w:numId w:val="0"/>
                        </w:numPr>
                        <w:rPr>
                          <w:rFonts w:ascii="Source Sans Pro" w:eastAsia="MS Mincho" w:hAnsi="Source Sans Pro" w:cs="Calibri"/>
                          <w:b/>
                          <w:bCs/>
                          <w:color w:val="5E6E75"/>
                          <w:sz w:val="40"/>
                          <w:szCs w:val="40"/>
                        </w:rPr>
                      </w:pPr>
                    </w:p>
                    <w:p w14:paraId="2A6061D8" w14:textId="77777777" w:rsidR="005A005E" w:rsidRDefault="005A005E" w:rsidP="005A005E">
                      <w:pPr>
                        <w:numPr>
                          <w:ilvl w:val="1"/>
                          <w:numId w:val="0"/>
                        </w:numPr>
                        <w:rPr>
                          <w:rFonts w:ascii="Source Sans Pro" w:eastAsia="MS Mincho" w:hAnsi="Source Sans Pro" w:cs="Calibri"/>
                          <w:b/>
                          <w:bCs/>
                          <w:color w:val="5E6E75"/>
                          <w:sz w:val="40"/>
                          <w:szCs w:val="40"/>
                        </w:rPr>
                      </w:pPr>
                    </w:p>
                    <w:p w14:paraId="7A4AC9F5" w14:textId="77777777" w:rsidR="005A005E" w:rsidRDefault="005A005E" w:rsidP="005A005E">
                      <w:pPr>
                        <w:numPr>
                          <w:ilvl w:val="1"/>
                          <w:numId w:val="0"/>
                        </w:numPr>
                        <w:rPr>
                          <w:rFonts w:ascii="Source Sans Pro" w:eastAsia="MS Mincho" w:hAnsi="Source Sans Pro" w:cs="Calibri"/>
                          <w:b/>
                          <w:bCs/>
                          <w:color w:val="5E6E75"/>
                          <w:sz w:val="40"/>
                          <w:szCs w:val="40"/>
                        </w:rPr>
                      </w:pPr>
                    </w:p>
                    <w:p w14:paraId="0FC14B20" w14:textId="77777777" w:rsidR="005A005E" w:rsidRDefault="005A005E" w:rsidP="005A005E">
                      <w:pPr>
                        <w:numPr>
                          <w:ilvl w:val="1"/>
                          <w:numId w:val="0"/>
                        </w:numPr>
                        <w:rPr>
                          <w:rFonts w:ascii="Source Sans Pro" w:eastAsia="MS Mincho" w:hAnsi="Source Sans Pro" w:cs="Calibri"/>
                          <w:b/>
                          <w:bCs/>
                          <w:color w:val="5E6E75"/>
                          <w:sz w:val="40"/>
                          <w:szCs w:val="40"/>
                        </w:rPr>
                      </w:pPr>
                    </w:p>
                    <w:p w14:paraId="111B209D" w14:textId="77777777" w:rsidR="005A005E" w:rsidRDefault="005A005E" w:rsidP="005A005E">
                      <w:pPr>
                        <w:numPr>
                          <w:ilvl w:val="1"/>
                          <w:numId w:val="0"/>
                        </w:numPr>
                        <w:rPr>
                          <w:rFonts w:ascii="Source Sans Pro" w:eastAsia="MS Mincho" w:hAnsi="Source Sans Pro" w:cs="Calibri"/>
                          <w:b/>
                          <w:bCs/>
                          <w:color w:val="5E6E75"/>
                          <w:sz w:val="40"/>
                          <w:szCs w:val="40"/>
                        </w:rPr>
                      </w:pPr>
                    </w:p>
                    <w:p w14:paraId="2C2DCCA3" w14:textId="77777777" w:rsidR="005A005E" w:rsidRDefault="005A005E" w:rsidP="005A005E">
                      <w:pPr>
                        <w:numPr>
                          <w:ilvl w:val="1"/>
                          <w:numId w:val="0"/>
                        </w:numPr>
                        <w:rPr>
                          <w:rFonts w:ascii="Source Sans Pro" w:eastAsia="MS Mincho" w:hAnsi="Source Sans Pro" w:cs="Calibri"/>
                          <w:b/>
                          <w:bCs/>
                          <w:color w:val="5E6E75"/>
                          <w:sz w:val="40"/>
                          <w:szCs w:val="40"/>
                        </w:rPr>
                      </w:pPr>
                    </w:p>
                    <w:p w14:paraId="2E98FC9A" w14:textId="77777777" w:rsidR="005A005E" w:rsidRDefault="005A005E" w:rsidP="005A005E">
                      <w:pPr>
                        <w:numPr>
                          <w:ilvl w:val="1"/>
                          <w:numId w:val="0"/>
                        </w:numPr>
                        <w:rPr>
                          <w:rFonts w:ascii="Source Sans Pro" w:eastAsia="MS Mincho" w:hAnsi="Source Sans Pro" w:cs="Calibri"/>
                          <w:b/>
                          <w:bCs/>
                          <w:color w:val="5E6E75"/>
                          <w:sz w:val="40"/>
                          <w:szCs w:val="40"/>
                        </w:rPr>
                      </w:pPr>
                    </w:p>
                    <w:p w14:paraId="57CC6E7C" w14:textId="77777777" w:rsidR="005A005E" w:rsidRDefault="005A005E" w:rsidP="005A005E">
                      <w:pPr>
                        <w:numPr>
                          <w:ilvl w:val="1"/>
                          <w:numId w:val="0"/>
                        </w:numPr>
                        <w:rPr>
                          <w:rFonts w:ascii="Source Sans Pro" w:eastAsia="MS Mincho" w:hAnsi="Source Sans Pro" w:cs="Calibri"/>
                          <w:b/>
                          <w:bCs/>
                          <w:color w:val="5E6E75"/>
                          <w:sz w:val="40"/>
                          <w:szCs w:val="40"/>
                        </w:rPr>
                      </w:pPr>
                    </w:p>
                    <w:p w14:paraId="105556BE" w14:textId="77777777" w:rsidR="005A005E" w:rsidRDefault="005A005E" w:rsidP="005A005E">
                      <w:pPr>
                        <w:numPr>
                          <w:ilvl w:val="1"/>
                          <w:numId w:val="0"/>
                        </w:numPr>
                        <w:rPr>
                          <w:rFonts w:ascii="Source Sans Pro" w:eastAsia="MS Mincho" w:hAnsi="Source Sans Pro" w:cs="Calibri"/>
                          <w:b/>
                          <w:bCs/>
                          <w:color w:val="5E6E75"/>
                          <w:sz w:val="40"/>
                          <w:szCs w:val="40"/>
                        </w:rPr>
                      </w:pPr>
                    </w:p>
                    <w:p w14:paraId="12638A74" w14:textId="77777777" w:rsidR="005A005E" w:rsidRDefault="005A005E" w:rsidP="005A005E">
                      <w:pPr>
                        <w:numPr>
                          <w:ilvl w:val="1"/>
                          <w:numId w:val="0"/>
                        </w:numPr>
                        <w:rPr>
                          <w:rFonts w:ascii="Source Sans Pro" w:eastAsia="MS Mincho" w:hAnsi="Source Sans Pro" w:cs="Calibri"/>
                          <w:b/>
                          <w:bCs/>
                          <w:color w:val="5E6E75"/>
                          <w:sz w:val="40"/>
                          <w:szCs w:val="40"/>
                        </w:rPr>
                      </w:pPr>
                    </w:p>
                    <w:p w14:paraId="4E70431F" w14:textId="77777777" w:rsidR="005A005E" w:rsidRDefault="005A005E" w:rsidP="005A005E">
                      <w:pPr>
                        <w:numPr>
                          <w:ilvl w:val="1"/>
                          <w:numId w:val="0"/>
                        </w:numPr>
                        <w:rPr>
                          <w:rFonts w:ascii="Source Sans Pro" w:eastAsia="MS Mincho" w:hAnsi="Source Sans Pro" w:cs="Calibri"/>
                          <w:b/>
                          <w:bCs/>
                          <w:color w:val="5E6E75"/>
                          <w:sz w:val="40"/>
                          <w:szCs w:val="40"/>
                        </w:rPr>
                      </w:pPr>
                    </w:p>
                    <w:p w14:paraId="00CCD37F" w14:textId="77777777" w:rsidR="005A005E" w:rsidRDefault="005A005E" w:rsidP="005A005E">
                      <w:pPr>
                        <w:numPr>
                          <w:ilvl w:val="1"/>
                          <w:numId w:val="0"/>
                        </w:numPr>
                        <w:rPr>
                          <w:rFonts w:ascii="Source Sans Pro" w:eastAsia="MS Mincho" w:hAnsi="Source Sans Pro" w:cs="Calibri"/>
                          <w:b/>
                          <w:bCs/>
                          <w:color w:val="5E6E75"/>
                          <w:sz w:val="40"/>
                          <w:szCs w:val="40"/>
                        </w:rPr>
                      </w:pPr>
                    </w:p>
                    <w:p w14:paraId="7D273232" w14:textId="77777777" w:rsidR="008B3A76" w:rsidRDefault="008B3A76" w:rsidP="008B3A76">
                      <w:pPr>
                        <w:jc w:val="center"/>
                      </w:pPr>
                    </w:p>
                  </w:txbxContent>
                </v:textbox>
                <w10:wrap anchorx="page"/>
              </v:rect>
            </w:pict>
          </mc:Fallback>
        </mc:AlternateContent>
      </w:r>
    </w:p>
    <w:tbl>
      <w:tblPr>
        <w:tblW w:w="5337" w:type="pct"/>
        <w:tblLook w:val="0600" w:firstRow="0" w:lastRow="0" w:firstColumn="0" w:lastColumn="0" w:noHBand="1" w:noVBand="1"/>
      </w:tblPr>
      <w:tblGrid>
        <w:gridCol w:w="5764"/>
        <w:gridCol w:w="5764"/>
      </w:tblGrid>
      <w:tr w:rsidR="00A16587" w14:paraId="1634D90E" w14:textId="77777777" w:rsidTr="00712043">
        <w:trPr>
          <w:trHeight w:val="2679"/>
        </w:trPr>
        <w:tc>
          <w:tcPr>
            <w:tcW w:w="2500" w:type="pct"/>
            <w:tcMar>
              <w:left w:w="288" w:type="dxa"/>
              <w:right w:w="115" w:type="dxa"/>
            </w:tcMar>
          </w:tcPr>
          <w:p w14:paraId="1F40137A" w14:textId="52227A27" w:rsidR="00A16587" w:rsidRPr="009256F7" w:rsidRDefault="00A16587" w:rsidP="009256F7">
            <w:pPr>
              <w:pStyle w:val="TitleLowercase"/>
              <w:rPr>
                <w:rStyle w:val="Bodycopy"/>
                <w:rFonts w:asciiTheme="majorHAnsi" w:hAnsiTheme="majorHAnsi" w:cstheme="minorBidi"/>
                <w:color w:val="C6964E" w:themeColor="accent2"/>
                <w:sz w:val="96"/>
                <w:szCs w:val="22"/>
              </w:rPr>
            </w:pPr>
          </w:p>
        </w:tc>
        <w:tc>
          <w:tcPr>
            <w:tcW w:w="2500" w:type="pct"/>
          </w:tcPr>
          <w:p w14:paraId="7837F813" w14:textId="6E12AB33" w:rsidR="00A16587" w:rsidRDefault="00A16587"/>
        </w:tc>
      </w:tr>
    </w:tbl>
    <w:p w14:paraId="32814808" w14:textId="43B376AE" w:rsidR="00B24CA4" w:rsidRDefault="00B24CA4"/>
    <w:sectPr w:rsidR="00B24CA4" w:rsidSect="00A04222">
      <w:headerReference w:type="firs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9E5A1" w14:textId="77777777" w:rsidR="00867D39" w:rsidRDefault="00867D39" w:rsidP="001A2967">
      <w:r>
        <w:separator/>
      </w:r>
    </w:p>
  </w:endnote>
  <w:endnote w:type="continuationSeparator" w:id="0">
    <w:p w14:paraId="0A9CDCA9" w14:textId="77777777" w:rsidR="00867D39" w:rsidRDefault="00867D39" w:rsidP="001A2967">
      <w:r>
        <w:continuationSeparator/>
      </w:r>
    </w:p>
  </w:endnote>
  <w:endnote w:type="continuationNotice" w:id="1">
    <w:p w14:paraId="636EB294" w14:textId="77777777" w:rsidR="00867D39" w:rsidRDefault="00867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High Tower Text">
    <w:altName w:val="Cambri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88891" w14:textId="77777777" w:rsidR="00D40482" w:rsidRDefault="00D40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3D3AB" w14:textId="77777777" w:rsidR="00D40482" w:rsidRDefault="00D404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8A097" w14:textId="77777777" w:rsidR="00D40482" w:rsidRDefault="00D40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FE4B0" w14:textId="77777777" w:rsidR="00867D39" w:rsidRDefault="00867D39" w:rsidP="001A2967">
      <w:r>
        <w:separator/>
      </w:r>
    </w:p>
  </w:footnote>
  <w:footnote w:type="continuationSeparator" w:id="0">
    <w:p w14:paraId="05D6D112" w14:textId="77777777" w:rsidR="00867D39" w:rsidRDefault="00867D39" w:rsidP="001A2967">
      <w:r>
        <w:continuationSeparator/>
      </w:r>
    </w:p>
  </w:footnote>
  <w:footnote w:type="continuationNotice" w:id="1">
    <w:p w14:paraId="565BCB24" w14:textId="77777777" w:rsidR="00867D39" w:rsidRDefault="00867D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E286A" w14:textId="77777777" w:rsidR="00D40482" w:rsidRDefault="00D40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910D4" w14:textId="77777777" w:rsidR="00D40482" w:rsidRDefault="00D40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CC1FE" w14:textId="77777777" w:rsidR="00D40482" w:rsidRDefault="00D404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2482460"/>
      <w:docPartObj>
        <w:docPartGallery w:val="Watermarks"/>
        <w:docPartUnique/>
      </w:docPartObj>
    </w:sdtPr>
    <w:sdtContent>
      <w:p w14:paraId="3729B97F" w14:textId="3EA5AAE9" w:rsidR="00B24CA4" w:rsidRDefault="00000000">
        <w:pPr>
          <w:pStyle w:val="Header"/>
        </w:pPr>
        <w:r>
          <w:rPr>
            <w:noProof/>
          </w:rPr>
          <w:pict w14:anchorId="3BE930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1028" type="#_x0000_t136" style="position:absolute;margin-left:0;margin-top:0;width:467.95pt;height:155.95pt;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6pt;visibility:visible;mso-wrap-style:square" o:bullet="t">
        <v:imagedata r:id="rId1" o:title=""/>
      </v:shape>
    </w:pict>
  </w:numPicBullet>
  <w:abstractNum w:abstractNumId="0" w15:restartNumberingAfterBreak="0">
    <w:nsid w:val="1A9F0249"/>
    <w:multiLevelType w:val="hybridMultilevel"/>
    <w:tmpl w:val="B9325482"/>
    <w:lvl w:ilvl="0" w:tplc="58761A50">
      <w:start w:val="1"/>
      <w:numFmt w:val="bullet"/>
      <w:lvlText w:val=""/>
      <w:lvlPicBulletId w:val="0"/>
      <w:lvlJc w:val="left"/>
      <w:pPr>
        <w:tabs>
          <w:tab w:val="num" w:pos="720"/>
        </w:tabs>
        <w:ind w:left="720" w:hanging="360"/>
      </w:pPr>
      <w:rPr>
        <w:rFonts w:ascii="Symbol" w:hAnsi="Symbol" w:hint="default"/>
      </w:rPr>
    </w:lvl>
    <w:lvl w:ilvl="1" w:tplc="E3106F5E" w:tentative="1">
      <w:start w:val="1"/>
      <w:numFmt w:val="bullet"/>
      <w:lvlText w:val=""/>
      <w:lvlJc w:val="left"/>
      <w:pPr>
        <w:tabs>
          <w:tab w:val="num" w:pos="1440"/>
        </w:tabs>
        <w:ind w:left="1440" w:hanging="360"/>
      </w:pPr>
      <w:rPr>
        <w:rFonts w:ascii="Symbol" w:hAnsi="Symbol" w:hint="default"/>
      </w:rPr>
    </w:lvl>
    <w:lvl w:ilvl="2" w:tplc="CD0E33E8" w:tentative="1">
      <w:start w:val="1"/>
      <w:numFmt w:val="bullet"/>
      <w:lvlText w:val=""/>
      <w:lvlJc w:val="left"/>
      <w:pPr>
        <w:tabs>
          <w:tab w:val="num" w:pos="2160"/>
        </w:tabs>
        <w:ind w:left="2160" w:hanging="360"/>
      </w:pPr>
      <w:rPr>
        <w:rFonts w:ascii="Symbol" w:hAnsi="Symbol" w:hint="default"/>
      </w:rPr>
    </w:lvl>
    <w:lvl w:ilvl="3" w:tplc="A24CD19A" w:tentative="1">
      <w:start w:val="1"/>
      <w:numFmt w:val="bullet"/>
      <w:lvlText w:val=""/>
      <w:lvlJc w:val="left"/>
      <w:pPr>
        <w:tabs>
          <w:tab w:val="num" w:pos="2880"/>
        </w:tabs>
        <w:ind w:left="2880" w:hanging="360"/>
      </w:pPr>
      <w:rPr>
        <w:rFonts w:ascii="Symbol" w:hAnsi="Symbol" w:hint="default"/>
      </w:rPr>
    </w:lvl>
    <w:lvl w:ilvl="4" w:tplc="A118B2A8" w:tentative="1">
      <w:start w:val="1"/>
      <w:numFmt w:val="bullet"/>
      <w:lvlText w:val=""/>
      <w:lvlJc w:val="left"/>
      <w:pPr>
        <w:tabs>
          <w:tab w:val="num" w:pos="3600"/>
        </w:tabs>
        <w:ind w:left="3600" w:hanging="360"/>
      </w:pPr>
      <w:rPr>
        <w:rFonts w:ascii="Symbol" w:hAnsi="Symbol" w:hint="default"/>
      </w:rPr>
    </w:lvl>
    <w:lvl w:ilvl="5" w:tplc="5156BA4A" w:tentative="1">
      <w:start w:val="1"/>
      <w:numFmt w:val="bullet"/>
      <w:lvlText w:val=""/>
      <w:lvlJc w:val="left"/>
      <w:pPr>
        <w:tabs>
          <w:tab w:val="num" w:pos="4320"/>
        </w:tabs>
        <w:ind w:left="4320" w:hanging="360"/>
      </w:pPr>
      <w:rPr>
        <w:rFonts w:ascii="Symbol" w:hAnsi="Symbol" w:hint="default"/>
      </w:rPr>
    </w:lvl>
    <w:lvl w:ilvl="6" w:tplc="52748866" w:tentative="1">
      <w:start w:val="1"/>
      <w:numFmt w:val="bullet"/>
      <w:lvlText w:val=""/>
      <w:lvlJc w:val="left"/>
      <w:pPr>
        <w:tabs>
          <w:tab w:val="num" w:pos="5040"/>
        </w:tabs>
        <w:ind w:left="5040" w:hanging="360"/>
      </w:pPr>
      <w:rPr>
        <w:rFonts w:ascii="Symbol" w:hAnsi="Symbol" w:hint="default"/>
      </w:rPr>
    </w:lvl>
    <w:lvl w:ilvl="7" w:tplc="4A66AD6C" w:tentative="1">
      <w:start w:val="1"/>
      <w:numFmt w:val="bullet"/>
      <w:lvlText w:val=""/>
      <w:lvlJc w:val="left"/>
      <w:pPr>
        <w:tabs>
          <w:tab w:val="num" w:pos="5760"/>
        </w:tabs>
        <w:ind w:left="5760" w:hanging="360"/>
      </w:pPr>
      <w:rPr>
        <w:rFonts w:ascii="Symbol" w:hAnsi="Symbol" w:hint="default"/>
      </w:rPr>
    </w:lvl>
    <w:lvl w:ilvl="8" w:tplc="91166590" w:tentative="1">
      <w:start w:val="1"/>
      <w:numFmt w:val="bullet"/>
      <w:lvlText w:val=""/>
      <w:lvlJc w:val="left"/>
      <w:pPr>
        <w:tabs>
          <w:tab w:val="num" w:pos="6480"/>
        </w:tabs>
        <w:ind w:left="6480" w:hanging="360"/>
      </w:pPr>
      <w:rPr>
        <w:rFonts w:ascii="Symbol" w:hAnsi="Symbol" w:hint="default"/>
      </w:rPr>
    </w:lvl>
  </w:abstractNum>
  <w:num w:numId="1" w16cid:durableId="1611279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colormru v:ext="edit" colors="#f1f0f0"/>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385"/>
    <w:rsid w:val="00004216"/>
    <w:rsid w:val="000070C1"/>
    <w:rsid w:val="000153C5"/>
    <w:rsid w:val="00015BC2"/>
    <w:rsid w:val="00023D6D"/>
    <w:rsid w:val="00024063"/>
    <w:rsid w:val="0003748B"/>
    <w:rsid w:val="00044BFA"/>
    <w:rsid w:val="00056A02"/>
    <w:rsid w:val="000608E1"/>
    <w:rsid w:val="00062839"/>
    <w:rsid w:val="00063E62"/>
    <w:rsid w:val="0006487F"/>
    <w:rsid w:val="000742CC"/>
    <w:rsid w:val="00076516"/>
    <w:rsid w:val="00083971"/>
    <w:rsid w:val="000904BC"/>
    <w:rsid w:val="000A0DA4"/>
    <w:rsid w:val="000A2EA8"/>
    <w:rsid w:val="000C631E"/>
    <w:rsid w:val="000D1DFA"/>
    <w:rsid w:val="000F0D50"/>
    <w:rsid w:val="000F2A11"/>
    <w:rsid w:val="000F4C04"/>
    <w:rsid w:val="00100C89"/>
    <w:rsid w:val="0010137E"/>
    <w:rsid w:val="001136D3"/>
    <w:rsid w:val="00113C69"/>
    <w:rsid w:val="00117EB6"/>
    <w:rsid w:val="0013203F"/>
    <w:rsid w:val="00141902"/>
    <w:rsid w:val="00146462"/>
    <w:rsid w:val="00162BDD"/>
    <w:rsid w:val="0017596B"/>
    <w:rsid w:val="00177960"/>
    <w:rsid w:val="00185B10"/>
    <w:rsid w:val="00195407"/>
    <w:rsid w:val="00195C94"/>
    <w:rsid w:val="001A12D4"/>
    <w:rsid w:val="001A2967"/>
    <w:rsid w:val="001A3C9A"/>
    <w:rsid w:val="001B2E5E"/>
    <w:rsid w:val="001C13B9"/>
    <w:rsid w:val="001C7334"/>
    <w:rsid w:val="001D14DD"/>
    <w:rsid w:val="001D3B27"/>
    <w:rsid w:val="001E33CE"/>
    <w:rsid w:val="001F02C9"/>
    <w:rsid w:val="001F75E4"/>
    <w:rsid w:val="002042A0"/>
    <w:rsid w:val="00210EA7"/>
    <w:rsid w:val="00211ACB"/>
    <w:rsid w:val="00212F22"/>
    <w:rsid w:val="00224C68"/>
    <w:rsid w:val="00235436"/>
    <w:rsid w:val="00242F95"/>
    <w:rsid w:val="00247468"/>
    <w:rsid w:val="00247C34"/>
    <w:rsid w:val="00253133"/>
    <w:rsid w:val="002562DA"/>
    <w:rsid w:val="002737EF"/>
    <w:rsid w:val="00274D2B"/>
    <w:rsid w:val="00274EAD"/>
    <w:rsid w:val="0028484D"/>
    <w:rsid w:val="00297E4E"/>
    <w:rsid w:val="002A4CED"/>
    <w:rsid w:val="002A6064"/>
    <w:rsid w:val="002A6555"/>
    <w:rsid w:val="002B105B"/>
    <w:rsid w:val="002B133E"/>
    <w:rsid w:val="002B3244"/>
    <w:rsid w:val="002B5E64"/>
    <w:rsid w:val="002B66BB"/>
    <w:rsid w:val="002C492F"/>
    <w:rsid w:val="002D7463"/>
    <w:rsid w:val="002F22E2"/>
    <w:rsid w:val="003155F6"/>
    <w:rsid w:val="00336FBF"/>
    <w:rsid w:val="00346546"/>
    <w:rsid w:val="003467CD"/>
    <w:rsid w:val="003745ED"/>
    <w:rsid w:val="00377385"/>
    <w:rsid w:val="0038351E"/>
    <w:rsid w:val="00383C32"/>
    <w:rsid w:val="0039580F"/>
    <w:rsid w:val="003B4A0F"/>
    <w:rsid w:val="003B63B2"/>
    <w:rsid w:val="003C58B6"/>
    <w:rsid w:val="003C6701"/>
    <w:rsid w:val="003D48AC"/>
    <w:rsid w:val="003D5CA2"/>
    <w:rsid w:val="003F1A12"/>
    <w:rsid w:val="00421207"/>
    <w:rsid w:val="0042484C"/>
    <w:rsid w:val="0042557E"/>
    <w:rsid w:val="00432548"/>
    <w:rsid w:val="0043556D"/>
    <w:rsid w:val="00440FFF"/>
    <w:rsid w:val="004509F2"/>
    <w:rsid w:val="0047126A"/>
    <w:rsid w:val="00477D89"/>
    <w:rsid w:val="004949DF"/>
    <w:rsid w:val="004A760D"/>
    <w:rsid w:val="004B1C4C"/>
    <w:rsid w:val="004B4F4F"/>
    <w:rsid w:val="004B5A2E"/>
    <w:rsid w:val="004B7CD0"/>
    <w:rsid w:val="004D6D38"/>
    <w:rsid w:val="004D771C"/>
    <w:rsid w:val="004E0874"/>
    <w:rsid w:val="004E1F72"/>
    <w:rsid w:val="004E29BA"/>
    <w:rsid w:val="005138C2"/>
    <w:rsid w:val="00514E00"/>
    <w:rsid w:val="00520C45"/>
    <w:rsid w:val="0052206B"/>
    <w:rsid w:val="00522FD2"/>
    <w:rsid w:val="00524189"/>
    <w:rsid w:val="00534C05"/>
    <w:rsid w:val="00541426"/>
    <w:rsid w:val="00547066"/>
    <w:rsid w:val="00555125"/>
    <w:rsid w:val="00562DFE"/>
    <w:rsid w:val="00564872"/>
    <w:rsid w:val="00565CE4"/>
    <w:rsid w:val="00566507"/>
    <w:rsid w:val="00570C4F"/>
    <w:rsid w:val="00573432"/>
    <w:rsid w:val="00593BDB"/>
    <w:rsid w:val="005A005E"/>
    <w:rsid w:val="005A1FC6"/>
    <w:rsid w:val="005B3CBE"/>
    <w:rsid w:val="005B51FF"/>
    <w:rsid w:val="005C1385"/>
    <w:rsid w:val="005C2238"/>
    <w:rsid w:val="005C7394"/>
    <w:rsid w:val="005C7B90"/>
    <w:rsid w:val="005D2C3C"/>
    <w:rsid w:val="005E1230"/>
    <w:rsid w:val="005F2F53"/>
    <w:rsid w:val="00601981"/>
    <w:rsid w:val="00606D3C"/>
    <w:rsid w:val="00620AA5"/>
    <w:rsid w:val="006219D2"/>
    <w:rsid w:val="00647188"/>
    <w:rsid w:val="00653221"/>
    <w:rsid w:val="00654B3D"/>
    <w:rsid w:val="00656243"/>
    <w:rsid w:val="00663852"/>
    <w:rsid w:val="00666EAB"/>
    <w:rsid w:val="00672164"/>
    <w:rsid w:val="0067678D"/>
    <w:rsid w:val="00684ADD"/>
    <w:rsid w:val="00684C78"/>
    <w:rsid w:val="00685915"/>
    <w:rsid w:val="00691EF5"/>
    <w:rsid w:val="00694C74"/>
    <w:rsid w:val="006A4E68"/>
    <w:rsid w:val="006C488D"/>
    <w:rsid w:val="006E2392"/>
    <w:rsid w:val="006E6144"/>
    <w:rsid w:val="006F2B29"/>
    <w:rsid w:val="006F64EA"/>
    <w:rsid w:val="007016A0"/>
    <w:rsid w:val="0070278C"/>
    <w:rsid w:val="00704EA8"/>
    <w:rsid w:val="00704FB1"/>
    <w:rsid w:val="00712043"/>
    <w:rsid w:val="00715F79"/>
    <w:rsid w:val="007207AC"/>
    <w:rsid w:val="00726864"/>
    <w:rsid w:val="0073254C"/>
    <w:rsid w:val="00732846"/>
    <w:rsid w:val="00734704"/>
    <w:rsid w:val="0073791F"/>
    <w:rsid w:val="00742FC0"/>
    <w:rsid w:val="007644C4"/>
    <w:rsid w:val="00764D90"/>
    <w:rsid w:val="00767FAF"/>
    <w:rsid w:val="00772242"/>
    <w:rsid w:val="00777FB3"/>
    <w:rsid w:val="00794E3D"/>
    <w:rsid w:val="007A7AB3"/>
    <w:rsid w:val="007B5BC0"/>
    <w:rsid w:val="007E48D8"/>
    <w:rsid w:val="00806DB0"/>
    <w:rsid w:val="00810AFE"/>
    <w:rsid w:val="008213E0"/>
    <w:rsid w:val="00827F5C"/>
    <w:rsid w:val="00835F60"/>
    <w:rsid w:val="00836F58"/>
    <w:rsid w:val="00837FF4"/>
    <w:rsid w:val="00840EBC"/>
    <w:rsid w:val="00841A5B"/>
    <w:rsid w:val="00845B4D"/>
    <w:rsid w:val="00863F8C"/>
    <w:rsid w:val="00866A6F"/>
    <w:rsid w:val="00867D39"/>
    <w:rsid w:val="00872335"/>
    <w:rsid w:val="00877DC3"/>
    <w:rsid w:val="00891DFF"/>
    <w:rsid w:val="0089737F"/>
    <w:rsid w:val="008976A4"/>
    <w:rsid w:val="008A606B"/>
    <w:rsid w:val="008B2B68"/>
    <w:rsid w:val="008B3A76"/>
    <w:rsid w:val="008B515B"/>
    <w:rsid w:val="008C09A0"/>
    <w:rsid w:val="008C780B"/>
    <w:rsid w:val="008C7F79"/>
    <w:rsid w:val="008D67A9"/>
    <w:rsid w:val="008F7090"/>
    <w:rsid w:val="00904513"/>
    <w:rsid w:val="00910241"/>
    <w:rsid w:val="009123D2"/>
    <w:rsid w:val="009138B3"/>
    <w:rsid w:val="00915EB0"/>
    <w:rsid w:val="009256F7"/>
    <w:rsid w:val="00934E3D"/>
    <w:rsid w:val="00937647"/>
    <w:rsid w:val="009378B1"/>
    <w:rsid w:val="009465DF"/>
    <w:rsid w:val="00954443"/>
    <w:rsid w:val="009557EE"/>
    <w:rsid w:val="00956B69"/>
    <w:rsid w:val="00956FD1"/>
    <w:rsid w:val="00962055"/>
    <w:rsid w:val="00964BB0"/>
    <w:rsid w:val="00973B24"/>
    <w:rsid w:val="00974B84"/>
    <w:rsid w:val="0098202E"/>
    <w:rsid w:val="009861A0"/>
    <w:rsid w:val="009920F6"/>
    <w:rsid w:val="009A1D42"/>
    <w:rsid w:val="009A33A8"/>
    <w:rsid w:val="009B3929"/>
    <w:rsid w:val="009B3B77"/>
    <w:rsid w:val="009C5858"/>
    <w:rsid w:val="009C5C11"/>
    <w:rsid w:val="009D4FB2"/>
    <w:rsid w:val="009E6FDF"/>
    <w:rsid w:val="009F46DE"/>
    <w:rsid w:val="00A001BE"/>
    <w:rsid w:val="00A01602"/>
    <w:rsid w:val="00A04222"/>
    <w:rsid w:val="00A0547B"/>
    <w:rsid w:val="00A10948"/>
    <w:rsid w:val="00A16587"/>
    <w:rsid w:val="00A20F13"/>
    <w:rsid w:val="00A30730"/>
    <w:rsid w:val="00A32A56"/>
    <w:rsid w:val="00A419E6"/>
    <w:rsid w:val="00A44975"/>
    <w:rsid w:val="00A61686"/>
    <w:rsid w:val="00A633A3"/>
    <w:rsid w:val="00A6364B"/>
    <w:rsid w:val="00A818D5"/>
    <w:rsid w:val="00A82958"/>
    <w:rsid w:val="00A83F81"/>
    <w:rsid w:val="00A8579C"/>
    <w:rsid w:val="00A90DC8"/>
    <w:rsid w:val="00AA0F3C"/>
    <w:rsid w:val="00AA1662"/>
    <w:rsid w:val="00AA29B6"/>
    <w:rsid w:val="00AB5758"/>
    <w:rsid w:val="00AB62AE"/>
    <w:rsid w:val="00AC5120"/>
    <w:rsid w:val="00AC78B9"/>
    <w:rsid w:val="00AD2FBB"/>
    <w:rsid w:val="00AD4146"/>
    <w:rsid w:val="00AD4FE7"/>
    <w:rsid w:val="00AE4F39"/>
    <w:rsid w:val="00AF3AA7"/>
    <w:rsid w:val="00B06A49"/>
    <w:rsid w:val="00B07D40"/>
    <w:rsid w:val="00B170B0"/>
    <w:rsid w:val="00B24CA4"/>
    <w:rsid w:val="00B626C8"/>
    <w:rsid w:val="00B67E07"/>
    <w:rsid w:val="00B71F47"/>
    <w:rsid w:val="00B724A9"/>
    <w:rsid w:val="00B82E05"/>
    <w:rsid w:val="00B86E88"/>
    <w:rsid w:val="00B915B9"/>
    <w:rsid w:val="00B9258A"/>
    <w:rsid w:val="00BA77DF"/>
    <w:rsid w:val="00BC2997"/>
    <w:rsid w:val="00BD0E78"/>
    <w:rsid w:val="00BD737E"/>
    <w:rsid w:val="00BE35DA"/>
    <w:rsid w:val="00BE6431"/>
    <w:rsid w:val="00BE6A37"/>
    <w:rsid w:val="00C01275"/>
    <w:rsid w:val="00C153A1"/>
    <w:rsid w:val="00C156A0"/>
    <w:rsid w:val="00C15B9B"/>
    <w:rsid w:val="00C30F63"/>
    <w:rsid w:val="00C33ACB"/>
    <w:rsid w:val="00C35E36"/>
    <w:rsid w:val="00C3656A"/>
    <w:rsid w:val="00C4239E"/>
    <w:rsid w:val="00C82EBA"/>
    <w:rsid w:val="00C834DB"/>
    <w:rsid w:val="00C909E1"/>
    <w:rsid w:val="00C931E2"/>
    <w:rsid w:val="00C955AA"/>
    <w:rsid w:val="00CB3B75"/>
    <w:rsid w:val="00CC2ED3"/>
    <w:rsid w:val="00CE6FA8"/>
    <w:rsid w:val="00CF2F33"/>
    <w:rsid w:val="00D00148"/>
    <w:rsid w:val="00D07908"/>
    <w:rsid w:val="00D07931"/>
    <w:rsid w:val="00D363C8"/>
    <w:rsid w:val="00D40482"/>
    <w:rsid w:val="00D47732"/>
    <w:rsid w:val="00D611E7"/>
    <w:rsid w:val="00D61503"/>
    <w:rsid w:val="00D6212E"/>
    <w:rsid w:val="00D63B48"/>
    <w:rsid w:val="00D71F3C"/>
    <w:rsid w:val="00D968E2"/>
    <w:rsid w:val="00D9714E"/>
    <w:rsid w:val="00DA554C"/>
    <w:rsid w:val="00DA5699"/>
    <w:rsid w:val="00DB5CF2"/>
    <w:rsid w:val="00DD0397"/>
    <w:rsid w:val="00DD3728"/>
    <w:rsid w:val="00DD6133"/>
    <w:rsid w:val="00DE08E2"/>
    <w:rsid w:val="00DE49E8"/>
    <w:rsid w:val="00DF18B7"/>
    <w:rsid w:val="00E00061"/>
    <w:rsid w:val="00E05399"/>
    <w:rsid w:val="00E133D9"/>
    <w:rsid w:val="00E40408"/>
    <w:rsid w:val="00E60A74"/>
    <w:rsid w:val="00E61F21"/>
    <w:rsid w:val="00E70DD8"/>
    <w:rsid w:val="00E83BBB"/>
    <w:rsid w:val="00E85E0D"/>
    <w:rsid w:val="00EB37F2"/>
    <w:rsid w:val="00ED2934"/>
    <w:rsid w:val="00EE04BF"/>
    <w:rsid w:val="00EE3207"/>
    <w:rsid w:val="00EF34D5"/>
    <w:rsid w:val="00EF5033"/>
    <w:rsid w:val="00F0023F"/>
    <w:rsid w:val="00F06FD8"/>
    <w:rsid w:val="00F21B90"/>
    <w:rsid w:val="00F237FF"/>
    <w:rsid w:val="00F26E82"/>
    <w:rsid w:val="00F32991"/>
    <w:rsid w:val="00F601A8"/>
    <w:rsid w:val="00F627D3"/>
    <w:rsid w:val="00F65650"/>
    <w:rsid w:val="00F83F0F"/>
    <w:rsid w:val="00F8536A"/>
    <w:rsid w:val="00FA546E"/>
    <w:rsid w:val="00FB51F5"/>
    <w:rsid w:val="00FB58B8"/>
    <w:rsid w:val="00FE0F47"/>
    <w:rsid w:val="00FF626D"/>
    <w:rsid w:val="036C13DD"/>
    <w:rsid w:val="05D2442A"/>
    <w:rsid w:val="089CD8AB"/>
    <w:rsid w:val="0A168BC0"/>
    <w:rsid w:val="0D07EFC1"/>
    <w:rsid w:val="1515FCCD"/>
    <w:rsid w:val="199B6C99"/>
    <w:rsid w:val="2E0BEADF"/>
    <w:rsid w:val="308313FF"/>
    <w:rsid w:val="35B8285F"/>
    <w:rsid w:val="35BFEE9B"/>
    <w:rsid w:val="35F4FADC"/>
    <w:rsid w:val="3722E909"/>
    <w:rsid w:val="375BBEFC"/>
    <w:rsid w:val="3C0D1AC2"/>
    <w:rsid w:val="454C3E4B"/>
    <w:rsid w:val="4F6CAA53"/>
    <w:rsid w:val="506792DA"/>
    <w:rsid w:val="52EE2565"/>
    <w:rsid w:val="543F2AF7"/>
    <w:rsid w:val="56A28843"/>
    <w:rsid w:val="59CB3AB6"/>
    <w:rsid w:val="5E7AD200"/>
    <w:rsid w:val="646AD2C4"/>
    <w:rsid w:val="73CB7521"/>
    <w:rsid w:val="750A2BA5"/>
    <w:rsid w:val="783B0956"/>
    <w:rsid w:val="79FA73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1f0f0"/>
    </o:shapedefaults>
    <o:shapelayout v:ext="edit">
      <o:idmap v:ext="edit" data="2"/>
    </o:shapelayout>
  </w:shapeDefaults>
  <w:decimalSymbol w:val="."/>
  <w:listSeparator w:val=","/>
  <w14:docId w14:val="4E5360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EF34D5"/>
    <w:pPr>
      <w:spacing w:after="0" w:line="240" w:lineRule="auto"/>
    </w:pPr>
    <w:rPr>
      <w:color w:val="5E6E75" w:themeColor="accent1"/>
      <w:spacing w:val="1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5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semiHidden/>
    <w:rsid w:val="004B7CD0"/>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semiHidden/>
    <w:rsid w:val="004B7CD0"/>
  </w:style>
  <w:style w:type="paragraph" w:styleId="Header">
    <w:name w:val="header"/>
    <w:basedOn w:val="Normal"/>
    <w:link w:val="HeaderChar"/>
    <w:uiPriority w:val="99"/>
    <w:semiHidden/>
    <w:rsid w:val="001A2967"/>
    <w:pPr>
      <w:tabs>
        <w:tab w:val="center" w:pos="4680"/>
        <w:tab w:val="right" w:pos="9360"/>
      </w:tabs>
    </w:pPr>
  </w:style>
  <w:style w:type="character" w:customStyle="1" w:styleId="HeaderChar">
    <w:name w:val="Header Char"/>
    <w:basedOn w:val="DefaultParagraphFont"/>
    <w:link w:val="Header"/>
    <w:uiPriority w:val="99"/>
    <w:semiHidden/>
    <w:rsid w:val="00B82E05"/>
    <w:rPr>
      <w:color w:val="5E6E75" w:themeColor="accent1"/>
      <w:spacing w:val="10"/>
      <w:sz w:val="18"/>
    </w:rPr>
  </w:style>
  <w:style w:type="paragraph" w:styleId="Footer">
    <w:name w:val="footer"/>
    <w:basedOn w:val="Normal"/>
    <w:link w:val="FooterChar"/>
    <w:uiPriority w:val="99"/>
    <w:semiHidden/>
    <w:rsid w:val="001A2967"/>
    <w:pPr>
      <w:tabs>
        <w:tab w:val="center" w:pos="4680"/>
        <w:tab w:val="right" w:pos="9360"/>
      </w:tabs>
    </w:pPr>
  </w:style>
  <w:style w:type="character" w:customStyle="1" w:styleId="FooterChar">
    <w:name w:val="Footer Char"/>
    <w:basedOn w:val="DefaultParagraphFont"/>
    <w:link w:val="Footer"/>
    <w:uiPriority w:val="99"/>
    <w:semiHidden/>
    <w:rsid w:val="00B82E05"/>
    <w:rPr>
      <w:color w:val="5E6E75" w:themeColor="accent1"/>
      <w:spacing w:val="10"/>
      <w:sz w:val="18"/>
    </w:rPr>
  </w:style>
  <w:style w:type="paragraph" w:customStyle="1" w:styleId="SectionTitlesAllCaps">
    <w:name w:val="Section Titles All Caps"/>
    <w:basedOn w:val="paragraph"/>
    <w:qFormat/>
    <w:rsid w:val="00224C68"/>
    <w:pPr>
      <w:spacing w:before="360" w:beforeAutospacing="0" w:after="0" w:afterAutospacing="0"/>
      <w:textAlignment w:val="baseline"/>
    </w:pPr>
    <w:rPr>
      <w:rFonts w:asciiTheme="majorHAnsi" w:hAnsiTheme="majorHAnsi"/>
      <w:caps/>
      <w:color w:val="C6964E" w:themeColor="accent2"/>
      <w:sz w:val="32"/>
    </w:rPr>
  </w:style>
  <w:style w:type="character" w:customStyle="1" w:styleId="SentenceCaseGoldSubtitle">
    <w:name w:val="Sentence Case Gold Subtitle"/>
    <w:basedOn w:val="DefaultParagraphFont"/>
    <w:uiPriority w:val="1"/>
    <w:semiHidden/>
    <w:qFormat/>
    <w:rsid w:val="00C3656A"/>
    <w:rPr>
      <w:rFonts w:asciiTheme="majorHAnsi" w:hAnsiTheme="majorHAnsi"/>
      <w:color w:val="C6964E" w:themeColor="accent2"/>
      <w:sz w:val="36"/>
      <w:szCs w:val="36"/>
    </w:rPr>
  </w:style>
  <w:style w:type="character" w:customStyle="1" w:styleId="Bodycopy">
    <w:name w:val="Body copy"/>
    <w:basedOn w:val="normaltextrun"/>
    <w:uiPriority w:val="1"/>
    <w:semiHidden/>
    <w:qFormat/>
    <w:rsid w:val="00684C78"/>
    <w:rPr>
      <w:rFonts w:asciiTheme="minorHAnsi" w:hAnsiTheme="minorHAnsi" w:cs="Calibri"/>
      <w:color w:val="5E6E75" w:themeColor="accent1"/>
      <w:spacing w:val="10"/>
      <w:sz w:val="18"/>
      <w:szCs w:val="18"/>
    </w:rPr>
  </w:style>
  <w:style w:type="character" w:customStyle="1" w:styleId="CapsSectionTitle">
    <w:name w:val="Caps Section Title"/>
    <w:basedOn w:val="normaltextrun"/>
    <w:uiPriority w:val="1"/>
    <w:semiHidden/>
    <w:qFormat/>
    <w:rsid w:val="004949DF"/>
    <w:rPr>
      <w:rFonts w:asciiTheme="majorHAnsi" w:hAnsiTheme="majorHAnsi" w:cs="Calibri"/>
      <w:caps/>
      <w:smallCaps w:val="0"/>
      <w:color w:val="C6964E" w:themeColor="accent2"/>
      <w:sz w:val="32"/>
      <w:szCs w:val="32"/>
    </w:rPr>
  </w:style>
  <w:style w:type="paragraph" w:customStyle="1" w:styleId="BodyCopyItalic">
    <w:name w:val="Body Copy Italic"/>
    <w:basedOn w:val="paragraph"/>
    <w:semiHidden/>
    <w:rsid w:val="00F06FD8"/>
    <w:pPr>
      <w:spacing w:before="0" w:beforeAutospacing="0" w:after="0" w:afterAutospacing="0"/>
      <w:textAlignment w:val="baseline"/>
    </w:pPr>
    <w:rPr>
      <w:rFonts w:asciiTheme="minorHAnsi" w:hAnsiTheme="minorHAnsi" w:cs="Calibri"/>
      <w:i/>
      <w:iCs/>
      <w:sz w:val="18"/>
      <w:szCs w:val="18"/>
    </w:rPr>
  </w:style>
  <w:style w:type="paragraph" w:customStyle="1" w:styleId="MenuItem">
    <w:name w:val="Menu Item"/>
    <w:basedOn w:val="Normal"/>
    <w:next w:val="Normal"/>
    <w:qFormat/>
    <w:rsid w:val="00224C68"/>
    <w:rPr>
      <w:b/>
    </w:rPr>
  </w:style>
  <w:style w:type="character" w:customStyle="1" w:styleId="LowercaseMenuTitle">
    <w:name w:val="Lowercase Menu Title"/>
    <w:basedOn w:val="DefaultParagraphFont"/>
    <w:uiPriority w:val="1"/>
    <w:semiHidden/>
    <w:qFormat/>
    <w:rsid w:val="00F06FD8"/>
    <w:rPr>
      <w:rFonts w:asciiTheme="majorHAnsi" w:hAnsiTheme="majorHAnsi"/>
      <w:color w:val="C6964E" w:themeColor="accent2"/>
      <w:sz w:val="96"/>
      <w:szCs w:val="96"/>
    </w:rPr>
  </w:style>
  <w:style w:type="character" w:customStyle="1" w:styleId="LowercaseSectionTitle">
    <w:name w:val="Lowercase Section Title"/>
    <w:basedOn w:val="normaltextrun"/>
    <w:uiPriority w:val="1"/>
    <w:semiHidden/>
    <w:qFormat/>
    <w:rsid w:val="00F06FD8"/>
    <w:rPr>
      <w:rFonts w:asciiTheme="majorHAnsi" w:hAnsiTheme="majorHAnsi" w:cs="Calibri"/>
      <w:color w:val="C6964E" w:themeColor="accent2"/>
      <w:sz w:val="32"/>
      <w:szCs w:val="32"/>
    </w:rPr>
  </w:style>
  <w:style w:type="paragraph" w:customStyle="1" w:styleId="TitleAllCaps">
    <w:name w:val="Title All Caps"/>
    <w:basedOn w:val="Normal"/>
    <w:next w:val="Normal"/>
    <w:qFormat/>
    <w:rsid w:val="00B86E88"/>
    <w:rPr>
      <w:rFonts w:asciiTheme="majorHAnsi" w:hAnsiTheme="majorHAnsi"/>
      <w:caps/>
      <w:color w:val="C6964E" w:themeColor="accent2"/>
      <w:sz w:val="96"/>
    </w:rPr>
  </w:style>
  <w:style w:type="character" w:styleId="PlaceholderText">
    <w:name w:val="Placeholder Text"/>
    <w:basedOn w:val="DefaultParagraphFont"/>
    <w:uiPriority w:val="99"/>
    <w:semiHidden/>
    <w:rsid w:val="008D67A9"/>
    <w:rPr>
      <w:color w:val="808080"/>
    </w:rPr>
  </w:style>
  <w:style w:type="paragraph" w:styleId="Subtitle">
    <w:name w:val="Subtitle"/>
    <w:basedOn w:val="Normal"/>
    <w:next w:val="Normal"/>
    <w:link w:val="SubtitleChar"/>
    <w:uiPriority w:val="11"/>
    <w:qFormat/>
    <w:rsid w:val="00224C68"/>
    <w:pPr>
      <w:numPr>
        <w:ilvl w:val="1"/>
      </w:numPr>
      <w:spacing w:after="160"/>
    </w:pPr>
    <w:rPr>
      <w:rFonts w:asciiTheme="majorHAnsi" w:eastAsiaTheme="minorEastAsia" w:hAnsiTheme="majorHAnsi"/>
      <w:color w:val="C6964E" w:themeColor="accent2"/>
      <w:spacing w:val="15"/>
      <w:sz w:val="36"/>
    </w:rPr>
  </w:style>
  <w:style w:type="character" w:customStyle="1" w:styleId="SubtitleChar">
    <w:name w:val="Subtitle Char"/>
    <w:basedOn w:val="DefaultParagraphFont"/>
    <w:link w:val="Subtitle"/>
    <w:uiPriority w:val="11"/>
    <w:rsid w:val="00224C68"/>
    <w:rPr>
      <w:rFonts w:asciiTheme="majorHAnsi" w:eastAsiaTheme="minorEastAsia" w:hAnsiTheme="majorHAnsi"/>
      <w:color w:val="C6964E" w:themeColor="accent2"/>
      <w:spacing w:val="15"/>
      <w:sz w:val="36"/>
    </w:rPr>
  </w:style>
  <w:style w:type="paragraph" w:customStyle="1" w:styleId="SectionTitlesLowercase">
    <w:name w:val="Section Titles Lowercase"/>
    <w:basedOn w:val="SectionTitlesAllCaps"/>
    <w:qFormat/>
    <w:rsid w:val="004D6D38"/>
    <w:rPr>
      <w:caps w:val="0"/>
    </w:rPr>
  </w:style>
  <w:style w:type="paragraph" w:customStyle="1" w:styleId="TitleLowercase">
    <w:name w:val="Title Lowercase"/>
    <w:basedOn w:val="TitleAllCaps"/>
    <w:qFormat/>
    <w:rsid w:val="001D14DD"/>
    <w:rPr>
      <w:caps w:val="0"/>
    </w:rPr>
  </w:style>
  <w:style w:type="paragraph" w:styleId="ListParagraph">
    <w:name w:val="List Paragraph"/>
    <w:basedOn w:val="Normal"/>
    <w:uiPriority w:val="34"/>
    <w:semiHidden/>
    <w:qFormat/>
    <w:rsid w:val="001F02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3173505">
      <w:bodyDiv w:val="1"/>
      <w:marLeft w:val="0"/>
      <w:marRight w:val="0"/>
      <w:marTop w:val="0"/>
      <w:marBottom w:val="0"/>
      <w:divBdr>
        <w:top w:val="none" w:sz="0" w:space="0" w:color="auto"/>
        <w:left w:val="none" w:sz="0" w:space="0" w:color="auto"/>
        <w:bottom w:val="none" w:sz="0" w:space="0" w:color="auto"/>
        <w:right w:val="none" w:sz="0" w:space="0" w:color="auto"/>
      </w:divBdr>
      <w:divsChild>
        <w:div w:id="7370406">
          <w:marLeft w:val="0"/>
          <w:marRight w:val="0"/>
          <w:marTop w:val="0"/>
          <w:marBottom w:val="0"/>
          <w:divBdr>
            <w:top w:val="none" w:sz="0" w:space="0" w:color="auto"/>
            <w:left w:val="none" w:sz="0" w:space="0" w:color="auto"/>
            <w:bottom w:val="none" w:sz="0" w:space="0" w:color="auto"/>
            <w:right w:val="none" w:sz="0" w:space="0" w:color="auto"/>
          </w:divBdr>
        </w:div>
        <w:div w:id="551039288">
          <w:marLeft w:val="0"/>
          <w:marRight w:val="0"/>
          <w:marTop w:val="0"/>
          <w:marBottom w:val="0"/>
          <w:divBdr>
            <w:top w:val="none" w:sz="0" w:space="0" w:color="auto"/>
            <w:left w:val="none" w:sz="0" w:space="0" w:color="auto"/>
            <w:bottom w:val="none" w:sz="0" w:space="0" w:color="auto"/>
            <w:right w:val="none" w:sz="0" w:space="0" w:color="auto"/>
          </w:divBdr>
        </w:div>
        <w:div w:id="623655681">
          <w:marLeft w:val="0"/>
          <w:marRight w:val="0"/>
          <w:marTop w:val="0"/>
          <w:marBottom w:val="0"/>
          <w:divBdr>
            <w:top w:val="none" w:sz="0" w:space="0" w:color="auto"/>
            <w:left w:val="none" w:sz="0" w:space="0" w:color="auto"/>
            <w:bottom w:val="none" w:sz="0" w:space="0" w:color="auto"/>
            <w:right w:val="none" w:sz="0" w:space="0" w:color="auto"/>
          </w:divBdr>
        </w:div>
        <w:div w:id="1153986966">
          <w:marLeft w:val="0"/>
          <w:marRight w:val="0"/>
          <w:marTop w:val="0"/>
          <w:marBottom w:val="0"/>
          <w:divBdr>
            <w:top w:val="none" w:sz="0" w:space="0" w:color="auto"/>
            <w:left w:val="none" w:sz="0" w:space="0" w:color="auto"/>
            <w:bottom w:val="none" w:sz="0" w:space="0" w:color="auto"/>
            <w:right w:val="none" w:sz="0" w:space="0" w:color="auto"/>
          </w:divBdr>
        </w:div>
        <w:div w:id="1463570982">
          <w:marLeft w:val="0"/>
          <w:marRight w:val="0"/>
          <w:marTop w:val="0"/>
          <w:marBottom w:val="0"/>
          <w:divBdr>
            <w:top w:val="none" w:sz="0" w:space="0" w:color="auto"/>
            <w:left w:val="none" w:sz="0" w:space="0" w:color="auto"/>
            <w:bottom w:val="none" w:sz="0" w:space="0" w:color="auto"/>
            <w:right w:val="none" w:sz="0" w:space="0" w:color="auto"/>
          </w:divBdr>
        </w:div>
      </w:divsChild>
    </w:div>
    <w:div w:id="1042482184">
      <w:bodyDiv w:val="1"/>
      <w:marLeft w:val="0"/>
      <w:marRight w:val="0"/>
      <w:marTop w:val="0"/>
      <w:marBottom w:val="0"/>
      <w:divBdr>
        <w:top w:val="none" w:sz="0" w:space="0" w:color="auto"/>
        <w:left w:val="none" w:sz="0" w:space="0" w:color="auto"/>
        <w:bottom w:val="none" w:sz="0" w:space="0" w:color="auto"/>
        <w:right w:val="none" w:sz="0" w:space="0" w:color="auto"/>
      </w:divBdr>
      <w:divsChild>
        <w:div w:id="120004531">
          <w:marLeft w:val="0"/>
          <w:marRight w:val="0"/>
          <w:marTop w:val="0"/>
          <w:marBottom w:val="0"/>
          <w:divBdr>
            <w:top w:val="none" w:sz="0" w:space="0" w:color="auto"/>
            <w:left w:val="none" w:sz="0" w:space="0" w:color="auto"/>
            <w:bottom w:val="none" w:sz="0" w:space="0" w:color="auto"/>
            <w:right w:val="none" w:sz="0" w:space="0" w:color="auto"/>
          </w:divBdr>
        </w:div>
        <w:div w:id="245892326">
          <w:marLeft w:val="0"/>
          <w:marRight w:val="0"/>
          <w:marTop w:val="0"/>
          <w:marBottom w:val="0"/>
          <w:divBdr>
            <w:top w:val="none" w:sz="0" w:space="0" w:color="auto"/>
            <w:left w:val="none" w:sz="0" w:space="0" w:color="auto"/>
            <w:bottom w:val="none" w:sz="0" w:space="0" w:color="auto"/>
            <w:right w:val="none" w:sz="0" w:space="0" w:color="auto"/>
          </w:divBdr>
        </w:div>
        <w:div w:id="511144828">
          <w:marLeft w:val="0"/>
          <w:marRight w:val="0"/>
          <w:marTop w:val="0"/>
          <w:marBottom w:val="0"/>
          <w:divBdr>
            <w:top w:val="none" w:sz="0" w:space="0" w:color="auto"/>
            <w:left w:val="none" w:sz="0" w:space="0" w:color="auto"/>
            <w:bottom w:val="none" w:sz="0" w:space="0" w:color="auto"/>
            <w:right w:val="none" w:sz="0" w:space="0" w:color="auto"/>
          </w:divBdr>
        </w:div>
        <w:div w:id="560947985">
          <w:marLeft w:val="0"/>
          <w:marRight w:val="0"/>
          <w:marTop w:val="0"/>
          <w:marBottom w:val="0"/>
          <w:divBdr>
            <w:top w:val="none" w:sz="0" w:space="0" w:color="auto"/>
            <w:left w:val="none" w:sz="0" w:space="0" w:color="auto"/>
            <w:bottom w:val="none" w:sz="0" w:space="0" w:color="auto"/>
            <w:right w:val="none" w:sz="0" w:space="0" w:color="auto"/>
          </w:divBdr>
        </w:div>
        <w:div w:id="679813858">
          <w:marLeft w:val="0"/>
          <w:marRight w:val="0"/>
          <w:marTop w:val="0"/>
          <w:marBottom w:val="0"/>
          <w:divBdr>
            <w:top w:val="none" w:sz="0" w:space="0" w:color="auto"/>
            <w:left w:val="none" w:sz="0" w:space="0" w:color="auto"/>
            <w:bottom w:val="none" w:sz="0" w:space="0" w:color="auto"/>
            <w:right w:val="none" w:sz="0" w:space="0" w:color="auto"/>
          </w:divBdr>
        </w:div>
      </w:divsChild>
    </w:div>
    <w:div w:id="1541480709">
      <w:bodyDiv w:val="1"/>
      <w:marLeft w:val="0"/>
      <w:marRight w:val="0"/>
      <w:marTop w:val="0"/>
      <w:marBottom w:val="0"/>
      <w:divBdr>
        <w:top w:val="none" w:sz="0" w:space="0" w:color="auto"/>
        <w:left w:val="none" w:sz="0" w:space="0" w:color="auto"/>
        <w:bottom w:val="none" w:sz="0" w:space="0" w:color="auto"/>
        <w:right w:val="none" w:sz="0" w:space="0" w:color="auto"/>
      </w:divBdr>
      <w:divsChild>
        <w:div w:id="68382826">
          <w:marLeft w:val="0"/>
          <w:marRight w:val="0"/>
          <w:marTop w:val="0"/>
          <w:marBottom w:val="0"/>
          <w:divBdr>
            <w:top w:val="none" w:sz="0" w:space="0" w:color="auto"/>
            <w:left w:val="none" w:sz="0" w:space="0" w:color="auto"/>
            <w:bottom w:val="none" w:sz="0" w:space="0" w:color="auto"/>
            <w:right w:val="none" w:sz="0" w:space="0" w:color="auto"/>
          </w:divBdr>
        </w:div>
        <w:div w:id="840436559">
          <w:marLeft w:val="0"/>
          <w:marRight w:val="0"/>
          <w:marTop w:val="0"/>
          <w:marBottom w:val="0"/>
          <w:divBdr>
            <w:top w:val="none" w:sz="0" w:space="0" w:color="auto"/>
            <w:left w:val="none" w:sz="0" w:space="0" w:color="auto"/>
            <w:bottom w:val="none" w:sz="0" w:space="0" w:color="auto"/>
            <w:right w:val="none" w:sz="0" w:space="0" w:color="auto"/>
          </w:divBdr>
        </w:div>
        <w:div w:id="872114228">
          <w:marLeft w:val="0"/>
          <w:marRight w:val="0"/>
          <w:marTop w:val="0"/>
          <w:marBottom w:val="0"/>
          <w:divBdr>
            <w:top w:val="none" w:sz="0" w:space="0" w:color="auto"/>
            <w:left w:val="none" w:sz="0" w:space="0" w:color="auto"/>
            <w:bottom w:val="none" w:sz="0" w:space="0" w:color="auto"/>
            <w:right w:val="none" w:sz="0" w:space="0" w:color="auto"/>
          </w:divBdr>
        </w:div>
        <w:div w:id="976957076">
          <w:marLeft w:val="0"/>
          <w:marRight w:val="0"/>
          <w:marTop w:val="0"/>
          <w:marBottom w:val="0"/>
          <w:divBdr>
            <w:top w:val="none" w:sz="0" w:space="0" w:color="auto"/>
            <w:left w:val="none" w:sz="0" w:space="0" w:color="auto"/>
            <w:bottom w:val="none" w:sz="0" w:space="0" w:color="auto"/>
            <w:right w:val="none" w:sz="0" w:space="0" w:color="auto"/>
          </w:divBdr>
        </w:div>
        <w:div w:id="1045102820">
          <w:marLeft w:val="0"/>
          <w:marRight w:val="0"/>
          <w:marTop w:val="0"/>
          <w:marBottom w:val="0"/>
          <w:divBdr>
            <w:top w:val="none" w:sz="0" w:space="0" w:color="auto"/>
            <w:left w:val="none" w:sz="0" w:space="0" w:color="auto"/>
            <w:bottom w:val="none" w:sz="0" w:space="0" w:color="auto"/>
            <w:right w:val="none" w:sz="0" w:space="0" w:color="auto"/>
          </w:divBdr>
        </w:div>
      </w:divsChild>
    </w:div>
    <w:div w:id="1653826823">
      <w:bodyDiv w:val="1"/>
      <w:marLeft w:val="0"/>
      <w:marRight w:val="0"/>
      <w:marTop w:val="0"/>
      <w:marBottom w:val="0"/>
      <w:divBdr>
        <w:top w:val="none" w:sz="0" w:space="0" w:color="auto"/>
        <w:left w:val="none" w:sz="0" w:space="0" w:color="auto"/>
        <w:bottom w:val="none" w:sz="0" w:space="0" w:color="auto"/>
        <w:right w:val="none" w:sz="0" w:space="0" w:color="auto"/>
      </w:divBdr>
      <w:divsChild>
        <w:div w:id="1014530043">
          <w:marLeft w:val="0"/>
          <w:marRight w:val="0"/>
          <w:marTop w:val="0"/>
          <w:marBottom w:val="0"/>
          <w:divBdr>
            <w:top w:val="none" w:sz="0" w:space="0" w:color="auto"/>
            <w:left w:val="none" w:sz="0" w:space="0" w:color="auto"/>
            <w:bottom w:val="none" w:sz="0" w:space="0" w:color="auto"/>
            <w:right w:val="none" w:sz="0" w:space="0" w:color="auto"/>
          </w:divBdr>
        </w:div>
        <w:div w:id="1106466191">
          <w:marLeft w:val="0"/>
          <w:marRight w:val="0"/>
          <w:marTop w:val="0"/>
          <w:marBottom w:val="0"/>
          <w:divBdr>
            <w:top w:val="none" w:sz="0" w:space="0" w:color="auto"/>
            <w:left w:val="none" w:sz="0" w:space="0" w:color="auto"/>
            <w:bottom w:val="none" w:sz="0" w:space="0" w:color="auto"/>
            <w:right w:val="none" w:sz="0" w:space="0" w:color="auto"/>
          </w:divBdr>
        </w:div>
        <w:div w:id="1508669051">
          <w:marLeft w:val="0"/>
          <w:marRight w:val="0"/>
          <w:marTop w:val="0"/>
          <w:marBottom w:val="0"/>
          <w:divBdr>
            <w:top w:val="none" w:sz="0" w:space="0" w:color="auto"/>
            <w:left w:val="none" w:sz="0" w:space="0" w:color="auto"/>
            <w:bottom w:val="none" w:sz="0" w:space="0" w:color="auto"/>
            <w:right w:val="none" w:sz="0" w:space="0" w:color="auto"/>
          </w:divBdr>
        </w:div>
        <w:div w:id="1690402423">
          <w:marLeft w:val="0"/>
          <w:marRight w:val="0"/>
          <w:marTop w:val="0"/>
          <w:marBottom w:val="0"/>
          <w:divBdr>
            <w:top w:val="none" w:sz="0" w:space="0" w:color="auto"/>
            <w:left w:val="none" w:sz="0" w:space="0" w:color="auto"/>
            <w:bottom w:val="none" w:sz="0" w:space="0" w:color="auto"/>
            <w:right w:val="none" w:sz="0" w:space="0" w:color="auto"/>
          </w:divBdr>
        </w:div>
        <w:div w:id="2045935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20Windows\AppData\Roaming\Microsoft\Templates\Elegant%20dinner%20men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B24955B81264271B6A8262DF623D604"/>
        <w:category>
          <w:name w:val="General"/>
          <w:gallery w:val="placeholder"/>
        </w:category>
        <w:types>
          <w:type w:val="bbPlcHdr"/>
        </w:types>
        <w:behaviors>
          <w:behavior w:val="content"/>
        </w:behaviors>
        <w:guid w:val="{B7590843-EBB9-4F0B-910E-2AC8D70F9554}"/>
      </w:docPartPr>
      <w:docPartBody>
        <w:p w:rsidR="00653F9A" w:rsidRDefault="002E02D4">
          <w:pPr>
            <w:pStyle w:val="0B24955B81264271B6A8262DF623D604"/>
          </w:pPr>
          <w:r w:rsidRPr="00A6364B">
            <w:t>Dinner Menu</w:t>
          </w:r>
        </w:p>
      </w:docPartBody>
    </w:docPart>
    <w:docPart>
      <w:docPartPr>
        <w:name w:val="2C656E4EA8E04F0FB772740EA4837C11"/>
        <w:category>
          <w:name w:val="General"/>
          <w:gallery w:val="placeholder"/>
        </w:category>
        <w:types>
          <w:type w:val="bbPlcHdr"/>
        </w:types>
        <w:behaviors>
          <w:behavior w:val="content"/>
        </w:behaviors>
        <w:guid w:val="{6C30C676-01FE-42FA-8589-46ED4B3C6F75}"/>
      </w:docPartPr>
      <w:docPartBody>
        <w:p w:rsidR="00653F9A" w:rsidRDefault="002E02D4">
          <w:pPr>
            <w:pStyle w:val="2C656E4EA8E04F0FB772740EA4837C11"/>
          </w:pPr>
          <w:r w:rsidRPr="00A6364B">
            <w:t>First Course</w:t>
          </w:r>
        </w:p>
      </w:docPartBody>
    </w:docPart>
    <w:docPart>
      <w:docPartPr>
        <w:name w:val="9213BACA5BCD4F1EB515B4B60C336F0D"/>
        <w:category>
          <w:name w:val="General"/>
          <w:gallery w:val="placeholder"/>
        </w:category>
        <w:types>
          <w:type w:val="bbPlcHdr"/>
        </w:types>
        <w:behaviors>
          <w:behavior w:val="content"/>
        </w:behaviors>
        <w:guid w:val="{442FC696-808B-4868-AA43-B8442B9CAEB4}"/>
      </w:docPartPr>
      <w:docPartBody>
        <w:p w:rsidR="0070151C" w:rsidRDefault="00B84C74" w:rsidP="00B84C74">
          <w:pPr>
            <w:pStyle w:val="9213BACA5BCD4F1EB515B4B60C336F0D"/>
          </w:pPr>
          <w:r w:rsidRPr="00A6364B">
            <w:t>First Course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High Tower Text">
    <w:altName w:val="Cambri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2D4"/>
    <w:rsid w:val="000B4517"/>
    <w:rsid w:val="000D62A6"/>
    <w:rsid w:val="000F44B8"/>
    <w:rsid w:val="00181315"/>
    <w:rsid w:val="001A1271"/>
    <w:rsid w:val="001D221E"/>
    <w:rsid w:val="00202E59"/>
    <w:rsid w:val="002060D0"/>
    <w:rsid w:val="00231EDA"/>
    <w:rsid w:val="00296750"/>
    <w:rsid w:val="002C1533"/>
    <w:rsid w:val="002E02D4"/>
    <w:rsid w:val="00304E1C"/>
    <w:rsid w:val="00330657"/>
    <w:rsid w:val="00347A28"/>
    <w:rsid w:val="00402081"/>
    <w:rsid w:val="00434A85"/>
    <w:rsid w:val="00461274"/>
    <w:rsid w:val="00514F36"/>
    <w:rsid w:val="00555D49"/>
    <w:rsid w:val="00583CB4"/>
    <w:rsid w:val="005F1E81"/>
    <w:rsid w:val="006359D0"/>
    <w:rsid w:val="00653F9A"/>
    <w:rsid w:val="00663ECF"/>
    <w:rsid w:val="00670C0B"/>
    <w:rsid w:val="006B633B"/>
    <w:rsid w:val="006E4ED7"/>
    <w:rsid w:val="0070151C"/>
    <w:rsid w:val="007207AC"/>
    <w:rsid w:val="007465B2"/>
    <w:rsid w:val="007B06A7"/>
    <w:rsid w:val="007B2ACF"/>
    <w:rsid w:val="007C7A7E"/>
    <w:rsid w:val="007D3043"/>
    <w:rsid w:val="007E2E70"/>
    <w:rsid w:val="00807A27"/>
    <w:rsid w:val="0085235A"/>
    <w:rsid w:val="008B6BA7"/>
    <w:rsid w:val="008E0950"/>
    <w:rsid w:val="008E2265"/>
    <w:rsid w:val="00921BC9"/>
    <w:rsid w:val="00953579"/>
    <w:rsid w:val="009710CB"/>
    <w:rsid w:val="009A332F"/>
    <w:rsid w:val="009A48FB"/>
    <w:rsid w:val="009D1FA2"/>
    <w:rsid w:val="009F46DE"/>
    <w:rsid w:val="00A157F7"/>
    <w:rsid w:val="00B12E4F"/>
    <w:rsid w:val="00B478D5"/>
    <w:rsid w:val="00B84C74"/>
    <w:rsid w:val="00B91E66"/>
    <w:rsid w:val="00C066B7"/>
    <w:rsid w:val="00C129F7"/>
    <w:rsid w:val="00C54280"/>
    <w:rsid w:val="00C75EC9"/>
    <w:rsid w:val="00CA3911"/>
    <w:rsid w:val="00CC347D"/>
    <w:rsid w:val="00D4599D"/>
    <w:rsid w:val="00D55A1F"/>
    <w:rsid w:val="00D70F2B"/>
    <w:rsid w:val="00DC50CF"/>
    <w:rsid w:val="00E002DD"/>
    <w:rsid w:val="00E91BC4"/>
    <w:rsid w:val="00EA55B8"/>
    <w:rsid w:val="00FA2177"/>
    <w:rsid w:val="00FD6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24955B81264271B6A8262DF623D604">
    <w:name w:val="0B24955B81264271B6A8262DF623D604"/>
  </w:style>
  <w:style w:type="character" w:styleId="PlaceholderText">
    <w:name w:val="Placeholder Text"/>
    <w:basedOn w:val="DefaultParagraphFont"/>
    <w:uiPriority w:val="99"/>
    <w:semiHidden/>
    <w:rPr>
      <w:color w:val="808080"/>
    </w:rPr>
  </w:style>
  <w:style w:type="paragraph" w:customStyle="1" w:styleId="2C656E4EA8E04F0FB772740EA4837C11">
    <w:name w:val="2C656E4EA8E04F0FB772740EA4837C11"/>
  </w:style>
  <w:style w:type="paragraph" w:customStyle="1" w:styleId="9213BACA5BCD4F1EB515B4B60C336F0D">
    <w:name w:val="9213BACA5BCD4F1EB515B4B60C336F0D"/>
    <w:rsid w:val="00B84C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72">
      <a:dk1>
        <a:sysClr val="windowText" lastClr="000000"/>
      </a:dk1>
      <a:lt1>
        <a:sysClr val="window" lastClr="FFFFFF"/>
      </a:lt1>
      <a:dk2>
        <a:srgbClr val="44546A"/>
      </a:dk2>
      <a:lt2>
        <a:srgbClr val="E7E6E6"/>
      </a:lt2>
      <a:accent1>
        <a:srgbClr val="5E6E75"/>
      </a:accent1>
      <a:accent2>
        <a:srgbClr val="C6964E"/>
      </a:accent2>
      <a:accent3>
        <a:srgbClr val="A34763"/>
      </a:accent3>
      <a:accent4>
        <a:srgbClr val="68885A"/>
      </a:accent4>
      <a:accent5>
        <a:srgbClr val="F1F0F0"/>
      </a:accent5>
      <a:accent6>
        <a:srgbClr val="70AD47"/>
      </a:accent6>
      <a:hlink>
        <a:srgbClr val="0563C1"/>
      </a:hlink>
      <a:folHlink>
        <a:srgbClr val="954F72"/>
      </a:folHlink>
    </a:clrScheme>
    <a:fontScheme name="Custom 30">
      <a:majorFont>
        <a:latin typeface="High Tower Text"/>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8" ma:contentTypeDescription="Create a new document." ma:contentTypeScope="" ma:versionID="22a266b9fa9a230c5a512669d8b298c3">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eddc33fff6b14141ee5c74a0d29ea6a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element ref="ns2:Imag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element name="Image" ma:index="2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4" nillable="true" ma:taxonomy="true" ma:internalName="lcf76f155ced4ddcb4097134ff3c332f" ma:taxonomyFieldName="MediaServiceAITags" ma:displayName="Image Tags" ma:readOnly="false" ma:fieldId="{5cf76f15-5ced-4ddc-b409-7134ff3c332f}" ma:taxonomyMulti="true" ma:sspId="e385fb40-52d4-4fae-9c5b-3e8ff8a5878e" ma:termSetId="09814cd3-568e-4e90-9814-8d621ff8fb8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3f6bfcbc-3db3-4ae6-bd76-326f0798ad28}" ma:internalName="TaxCatchAll"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_ip_UnifiedCompliancePolicyUIAction xmlns="http://schemas.microsoft.com/sharepoint/v3" xsi:nil="true"/>
    <Image xmlns="71af3243-3dd4-4a8d-8c0d-dd76da1f02a5">
      <Url xsi:nil="true"/>
      <Description xsi:nil="true"/>
    </Image>
    <_ip_UnifiedCompliancePolicyProperties xmlns="http://schemas.microsoft.com/sharepoint/v3" xsi:nil="true"/>
    <lcf76f155ced4ddcb4097134ff3c332f xmlns="71af3243-3dd4-4a8d-8c0d-dd76da1f02a5">
      <Terms xmlns="http://schemas.microsoft.com/office/infopath/2007/PartnerControls"/>
    </lcf76f155ced4ddcb4097134ff3c332f>
    <TaxCatchAll xmlns="230e9df3-be65-4c73-a93b-d1236ebd677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61BEF7-EF1B-4D72-8450-E275D1254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A9C69-99AF-45EC-8CA2-D96A75CA12A9}">
  <ds:schemaRefs>
    <ds:schemaRef ds:uri="http://schemas.microsoft.com/office/2006/metadata/properties"/>
    <ds:schemaRef ds:uri="http://schemas.microsoft.com/office/infopath/2007/PartnerControls"/>
    <ds:schemaRef ds:uri="71af3243-3dd4-4a8d-8c0d-dd76da1f02a5"/>
    <ds:schemaRef ds:uri="http://schemas.microsoft.com/sharepoint/v3"/>
    <ds:schemaRef ds:uri="230e9df3-be65-4c73-a93b-d1236ebd677e"/>
  </ds:schemaRefs>
</ds:datastoreItem>
</file>

<file path=customXml/itemProps3.xml><?xml version="1.0" encoding="utf-8"?>
<ds:datastoreItem xmlns:ds="http://schemas.openxmlformats.org/officeDocument/2006/customXml" ds:itemID="{5F4033C9-4E25-4852-B548-A985F4ADD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Elegant dinner menu</Template>
  <TotalTime>0</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2024-06-11T15:26:00Z</dcterms:created>
  <dcterms:modified xsi:type="dcterms:W3CDTF">2024-06-12T17:33:00Z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